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AF4" w:rsidRDefault="00670AF4" w:rsidP="00670AF4">
      <w:pPr>
        <w:pStyle w:val="Nagwek3"/>
        <w:numPr>
          <w:ilvl w:val="0"/>
          <w:numId w:val="0"/>
        </w:numPr>
        <w:tabs>
          <w:tab w:val="left" w:pos="0"/>
          <w:tab w:val="left" w:pos="3705"/>
          <w:tab w:val="left" w:pos="3900"/>
          <w:tab w:val="right" w:pos="9462"/>
        </w:tabs>
        <w:spacing w:before="0" w:after="0"/>
        <w:jc w:val="right"/>
        <w:rPr>
          <w:rFonts w:ascii="Calibri Light" w:hAnsi="Calibri Light" w:cs="Calibri Light"/>
          <w:b w:val="0"/>
          <w:sz w:val="20"/>
          <w:szCs w:val="20"/>
        </w:rPr>
      </w:pPr>
      <w:r>
        <w:rPr>
          <w:rFonts w:ascii="Calibri Light" w:hAnsi="Calibri Light" w:cs="Calibri Light"/>
          <w:b w:val="0"/>
          <w:i/>
          <w:sz w:val="20"/>
          <w:szCs w:val="20"/>
        </w:rPr>
        <w:t xml:space="preserve">Załącznik nr 1 </w:t>
      </w:r>
    </w:p>
    <w:p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</w:rPr>
        <w:t>FORMULARZ OFERTOWY</w:t>
      </w:r>
    </w:p>
    <w:p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 xml:space="preserve">O F E R T A </w:t>
      </w:r>
    </w:p>
    <w:p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>na realizację zamówienia pn.:</w:t>
      </w:r>
    </w:p>
    <w:p w:rsidR="00670AF4" w:rsidRDefault="00670AF4" w:rsidP="00670AF4">
      <w:pPr>
        <w:widowControl/>
        <w:autoSpaceDE/>
        <w:autoSpaceDN w:val="0"/>
        <w:spacing w:line="360" w:lineRule="auto"/>
        <w:jc w:val="center"/>
        <w:rPr>
          <w:rFonts w:ascii="Calibri Light" w:hAnsi="Calibri Light" w:cs="Calibri Light"/>
          <w:b/>
          <w:i/>
        </w:rPr>
      </w:pPr>
      <w:r>
        <w:rPr>
          <w:rFonts w:ascii="Calibri Light" w:hAnsi="Calibri Light" w:cs="Calibri Light"/>
          <w:b/>
          <w:i/>
        </w:rPr>
        <w:t xml:space="preserve">„Dostawa </w:t>
      </w:r>
      <w:bookmarkStart w:id="0" w:name="_GoBack"/>
      <w:bookmarkEnd w:id="0"/>
      <w:r>
        <w:rPr>
          <w:rFonts w:ascii="Calibri Light" w:hAnsi="Calibri Light" w:cs="Calibri Light"/>
          <w:b/>
          <w:i/>
        </w:rPr>
        <w:t>szczepionek  dla PZLA w Strzelinie ”</w:t>
      </w:r>
    </w:p>
    <w:p w:rsidR="00670AF4" w:rsidRDefault="00670AF4" w:rsidP="00670AF4">
      <w:pPr>
        <w:pStyle w:val="Nagwek3"/>
        <w:tabs>
          <w:tab w:val="left" w:pos="0"/>
        </w:tabs>
        <w:spacing w:before="0" w:after="0" w:line="360" w:lineRule="auto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i/>
          <w:sz w:val="20"/>
          <w:szCs w:val="20"/>
        </w:rPr>
        <w:t xml:space="preserve">w  ramach  zapytania ofertowego </w:t>
      </w: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I. DANE WYKONAWCY </w:t>
      </w:r>
      <w:r>
        <w:rPr>
          <w:rFonts w:ascii="Calibri Light" w:hAnsi="Calibri Light" w:cs="Calibri Light"/>
          <w:i/>
        </w:rPr>
        <w:t>(ewent. WYKONAWCÓW WYSTĘPUJĄCYCH WSPÓLNIE)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:rsidR="00670AF4" w:rsidRDefault="00670AF4" w:rsidP="00670AF4">
      <w:pPr>
        <w:widowControl/>
        <w:numPr>
          <w:ilvl w:val="0"/>
          <w:numId w:val="2"/>
        </w:numPr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NIP: ……………………………………………..; REGON: ………………….………………………………..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Strona internetowa / adres e – mail:  …………………………………………………………………………..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Osoba/</w:t>
      </w:r>
      <w:r w:rsidR="00BC2ABD">
        <w:rPr>
          <w:rFonts w:ascii="Calibri Light" w:hAnsi="Calibri Light" w:cs="Calibri Light"/>
        </w:rPr>
        <w:t xml:space="preserve"> osoby uprawnione do kontaktów:</w:t>
      </w:r>
    </w:p>
    <w:p w:rsidR="0020285C" w:rsidRDefault="0020285C" w:rsidP="0020285C">
      <w:pPr>
        <w:widowControl/>
        <w:tabs>
          <w:tab w:val="left" w:pos="1440"/>
        </w:tabs>
        <w:suppressAutoHyphens w:val="0"/>
        <w:spacing w:line="360" w:lineRule="auto"/>
        <w:ind w:left="360"/>
        <w:rPr>
          <w:rFonts w:ascii="Calibri Light" w:hAnsi="Calibri Light" w:cs="Calibri Light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340"/>
        <w:gridCol w:w="3745"/>
      </w:tblGrid>
      <w:tr w:rsidR="00670AF4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670AF4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670AF4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670AF4" w:rsidRDefault="00670AF4" w:rsidP="00670AF4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5"/>
        <w:gridCol w:w="2340"/>
        <w:gridCol w:w="3745"/>
      </w:tblGrid>
      <w:tr w:rsidR="00670AF4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670AF4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670AF4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jc w:val="center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OFERTA CENOWA</w:t>
      </w: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670AF4" w:rsidTr="00670AF4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F4" w:rsidRDefault="00670AF4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4C5D0E" w:rsidRDefault="004C5D0E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:rsidR="00B366E9" w:rsidRDefault="00B366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:rsidR="00670AF4" w:rsidRDefault="00670AF4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OŚWIADCZAMY, ŻE</w:t>
      </w:r>
      <w:r>
        <w:rPr>
          <w:rFonts w:ascii="Calibri Light" w:eastAsia="SimSun" w:hAnsi="Calibri Light" w:cs="Calibri Light"/>
          <w:color w:val="000000"/>
        </w:rPr>
        <w:t>:</w:t>
      </w:r>
    </w:p>
    <w:p w:rsidR="00670AF4" w:rsidRDefault="00670AF4" w:rsidP="00670AF4">
      <w:pPr>
        <w:numPr>
          <w:ilvl w:val="0"/>
          <w:numId w:val="3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Zamówienie zrealizujemy sami / z udziałem podwykonawców *</w:t>
      </w:r>
    </w:p>
    <w:p w:rsidR="00670AF4" w:rsidRDefault="00670AF4" w:rsidP="00670AF4">
      <w:pPr>
        <w:numPr>
          <w:ilvl w:val="0"/>
          <w:numId w:val="3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:rsidR="00670AF4" w:rsidRDefault="00670AF4" w:rsidP="00670AF4">
      <w:pPr>
        <w:tabs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B366E9">
      <w:pPr>
        <w:tabs>
          <w:tab w:val="left" w:pos="462"/>
          <w:tab w:val="left" w:pos="1146"/>
          <w:tab w:val="left" w:pos="1506"/>
          <w:tab w:val="left" w:pos="1836"/>
        </w:tabs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690"/>
      </w:tblGrid>
      <w:tr w:rsidR="00670AF4" w:rsidTr="00670AF4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0AF4" w:rsidRDefault="00670AF4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AF4" w:rsidRDefault="00670AF4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:rsidR="00670AF4" w:rsidRDefault="00670AF4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>(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670AF4" w:rsidTr="00670AF4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  <w:p w:rsidR="0020285C" w:rsidRDefault="0020285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  <w:p w:rsidR="0020285C" w:rsidRDefault="0020285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:rsidR="00670AF4" w:rsidRDefault="00670AF4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670AF4" w:rsidTr="00670AF4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670AF4" w:rsidTr="0020285C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20285C" w:rsidTr="00670AF4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285C" w:rsidRDefault="0020285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5C" w:rsidRDefault="0020285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20285C" w:rsidRDefault="0020285C" w:rsidP="00670AF4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podwykonawców, odpowiadamy za ich pracę, jak za swoją własną, zapewniamy, że  podwykonawcy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Jesteśmy związani ofertą przez okres 30 dni </w:t>
      </w:r>
      <w:r>
        <w:rPr>
          <w:rFonts w:ascii="Calibri Light" w:hAnsi="Calibri Light" w:cs="Calibri Light"/>
          <w:bCs/>
        </w:rPr>
        <w:t>od upływu ostatecznego terminu składania ofert.</w:t>
      </w:r>
    </w:p>
    <w:p w:rsidR="00670AF4" w:rsidRDefault="00670AF4" w:rsidP="00670AF4">
      <w:pPr>
        <w:widowControl/>
        <w:numPr>
          <w:ilvl w:val="0"/>
          <w:numId w:val="3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>
        <w:rPr>
          <w:rFonts w:ascii="Calibri Light" w:hAnsi="Calibri Light" w:cs="Calibri Light"/>
          <w:color w:val="000000"/>
        </w:rPr>
        <w:t xml:space="preserve"> wymagania określone </w:t>
      </w:r>
      <w:r>
        <w:rPr>
          <w:rFonts w:ascii="Calibri Light" w:hAnsi="Calibri Light" w:cs="Calibri Light"/>
        </w:rPr>
        <w:t xml:space="preserve">obowiązującymi przepisami prawa. </w:t>
      </w:r>
    </w:p>
    <w:p w:rsidR="00670AF4" w:rsidRDefault="00670AF4" w:rsidP="00670AF4">
      <w:pPr>
        <w:widowControl/>
        <w:numPr>
          <w:ilvl w:val="0"/>
          <w:numId w:val="3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autoSpaceDN w:val="0"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  <w:b/>
        </w:rPr>
        <w:t xml:space="preserve">  Zapewniamy gwarancję jakości (przydatności do użycia) oferowanych przez nas produktów składających  się na przedmiot niniejszego za</w:t>
      </w:r>
      <w:r w:rsidR="00E03B8F">
        <w:rPr>
          <w:rFonts w:ascii="Calibri Light" w:hAnsi="Calibri Light" w:cs="Calibri Light"/>
          <w:b/>
        </w:rPr>
        <w:t>mówienia, przez okres minimum 12</w:t>
      </w:r>
      <w:r>
        <w:rPr>
          <w:rFonts w:ascii="Calibri Light" w:hAnsi="Calibri Light" w:cs="Calibri Light"/>
          <w:b/>
        </w:rPr>
        <w:t xml:space="preserve"> miesiące(</w:t>
      </w:r>
      <w:proofErr w:type="spellStart"/>
      <w:r>
        <w:rPr>
          <w:rFonts w:ascii="Calibri Light" w:hAnsi="Calibri Light" w:cs="Calibri Light"/>
          <w:b/>
        </w:rPr>
        <w:t>cy</w:t>
      </w:r>
      <w:proofErr w:type="spellEnd"/>
      <w:r>
        <w:rPr>
          <w:rFonts w:ascii="Calibri Light" w:hAnsi="Calibri Light" w:cs="Calibri Light"/>
          <w:b/>
        </w:rPr>
        <w:t>) od daty odbioru danej partii dostawy przez Zamawiającego.</w:t>
      </w:r>
    </w:p>
    <w:p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>Akceptujemy postanowienia projektu umowy i zobowiązujemy się w razie wybrania naszej oferty do podpisania umowy zgodnie z wymogami określonymi w zapytaniu ofertowym, w miejscu i terminie wskazanym przez Zamawiającego.</w:t>
      </w:r>
    </w:p>
    <w:p w:rsidR="00670AF4" w:rsidRDefault="00670AF4" w:rsidP="00670AF4">
      <w:pPr>
        <w:widowControl/>
        <w:numPr>
          <w:ilvl w:val="0"/>
          <w:numId w:val="3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</w:rPr>
        <w:t>Oświadczamy, że zapoznaliśmy się z zapytaniem ofertowym i że spełniamy wszystkie zawarte w niej wymagania, przyjmujemy je bez zastrzeżeń oraz zdobyliśmy wszystkie konieczne informacje niezbędne do przygotowania oferty.</w:t>
      </w:r>
    </w:p>
    <w:p w:rsidR="00670AF4" w:rsidRDefault="00670AF4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>
        <w:rPr>
          <w:rFonts w:ascii="Calibri Light" w:eastAsia="SimSun" w:hAnsi="Calibri Light" w:cs="Calibri Light"/>
          <w:color w:val="000000"/>
        </w:rPr>
        <w:t>:</w:t>
      </w: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  <w:u w:val="single"/>
        </w:rPr>
        <w:t>Wypełniony i podpisany</w:t>
      </w:r>
      <w:r>
        <w:rPr>
          <w:rFonts w:ascii="Calibri Light" w:eastAsia="SimSun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</w:rPr>
        <w:t>„</w:t>
      </w:r>
      <w:r>
        <w:rPr>
          <w:rFonts w:ascii="Calibri Light" w:hAnsi="Calibri Light" w:cs="Calibri Light"/>
          <w:b/>
        </w:rPr>
        <w:t xml:space="preserve">Formularz ofertowy” </w:t>
      </w:r>
      <w:r>
        <w:rPr>
          <w:rFonts w:ascii="Calibri Light" w:hAnsi="Calibri Light" w:cs="Calibri Light"/>
        </w:rPr>
        <w:t>zał.nr 1</w:t>
      </w:r>
      <w:r>
        <w:rPr>
          <w:rFonts w:ascii="Calibri Light" w:hAnsi="Calibri Light" w:cs="Calibri Light"/>
          <w:b/>
        </w:rPr>
        <w:t xml:space="preserve"> </w:t>
      </w:r>
    </w:p>
    <w:p w:rsidR="00670AF4" w:rsidRDefault="00670AF4" w:rsidP="00670AF4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Wypełniony i parafowany </w:t>
      </w:r>
      <w:r>
        <w:rPr>
          <w:rFonts w:ascii="Calibri Light" w:hAnsi="Calibri Light" w:cs="Calibri Light"/>
          <w:b/>
        </w:rPr>
        <w:t>wykaz asortymentowo-cenowy</w:t>
      </w:r>
      <w:r>
        <w:rPr>
          <w:rFonts w:ascii="Calibri Light" w:hAnsi="Calibri Light" w:cs="Calibri Light"/>
        </w:rPr>
        <w:t xml:space="preserve">  zał.nr 2 </w:t>
      </w:r>
    </w:p>
    <w:p w:rsidR="00670AF4" w:rsidRDefault="00670AF4" w:rsidP="00670AF4">
      <w:pPr>
        <w:numPr>
          <w:ilvl w:val="0"/>
          <w:numId w:val="4"/>
        </w:numPr>
        <w:tabs>
          <w:tab w:val="left" w:pos="0"/>
          <w:tab w:val="left" w:pos="120"/>
        </w:tabs>
        <w:suppressAutoHyphens w:val="0"/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Parafowany</w:t>
      </w:r>
      <w:r>
        <w:rPr>
          <w:rFonts w:ascii="Calibri Light" w:eastAsia="SimSun" w:hAnsi="Calibri Light" w:cs="Calibri Light"/>
          <w:color w:val="000000"/>
        </w:rPr>
        <w:t xml:space="preserve"> „</w:t>
      </w:r>
      <w:r>
        <w:rPr>
          <w:rFonts w:ascii="Calibri Light" w:eastAsia="SimSun" w:hAnsi="Calibri Light" w:cs="Calibri Light"/>
          <w:b/>
          <w:color w:val="000000"/>
        </w:rPr>
        <w:t>Projekt Umowy</w:t>
      </w:r>
      <w:r>
        <w:rPr>
          <w:rFonts w:ascii="Calibri Light" w:eastAsia="SimSun" w:hAnsi="Calibri Light" w:cs="Calibri Light"/>
          <w:color w:val="000000"/>
        </w:rPr>
        <w:t>”</w:t>
      </w:r>
      <w:r>
        <w:rPr>
          <w:rFonts w:ascii="Calibri Light" w:eastAsia="SimSun" w:hAnsi="Calibri Light" w:cs="Calibri Light"/>
          <w:b/>
          <w:color w:val="000000"/>
        </w:rPr>
        <w:t xml:space="preserve">  - </w:t>
      </w:r>
      <w:r>
        <w:rPr>
          <w:rFonts w:ascii="Calibri Light" w:eastAsia="SimSun" w:hAnsi="Calibri Light" w:cs="Calibri Light"/>
          <w:color w:val="000000"/>
        </w:rPr>
        <w:t>zał. Nr 3</w:t>
      </w:r>
    </w:p>
    <w:p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Oświadczenie</w:t>
      </w:r>
      <w:r>
        <w:rPr>
          <w:rFonts w:ascii="Calibri Light" w:hAnsi="Calibri Light" w:cs="Calibri Light"/>
        </w:rPr>
        <w:t xml:space="preserve">, że oferowane produkty  są dopuszczone do obrotu zgodnie z obowiązującymi przepisami Zał. nr 4  </w:t>
      </w:r>
    </w:p>
    <w:p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Calibri Light" w:hAnsi="Calibri Light" w:cs="Calibri Light"/>
        </w:rPr>
        <w:t>Zał. nr 5</w:t>
      </w:r>
    </w:p>
    <w:p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niepodleganiu wykluczeniu i spełnianiu warunków udziału w postępowaniu Zał. nr 6</w:t>
      </w: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Na  .....  kolejno ponumerowanych stronach składamy całość oferty.</w:t>
      </w:r>
    </w:p>
    <w:p w:rsidR="00670AF4" w:rsidRDefault="00670AF4" w:rsidP="00670AF4">
      <w:pPr>
        <w:jc w:val="right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  <w:t xml:space="preserve">         </w:t>
      </w: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  …………………………………………………</w:t>
      </w:r>
    </w:p>
    <w:p w:rsidR="00670AF4" w:rsidRDefault="00670AF4" w:rsidP="00670AF4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Podpisy osób uprawnionych</w:t>
      </w:r>
    </w:p>
    <w:p w:rsidR="00670AF4" w:rsidRDefault="00670AF4" w:rsidP="00670AF4">
      <w:pPr>
        <w:ind w:left="5400" w:hanging="444"/>
        <w:jc w:val="right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:rsidR="00623767" w:rsidRPr="00BC2ABD" w:rsidRDefault="00670AF4">
      <w:pPr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i/>
          <w:color w:val="000000"/>
        </w:rPr>
        <w:t>* niepotrzebne skreślić</w:t>
      </w:r>
    </w:p>
    <w:sectPr w:rsidR="00623767" w:rsidRPr="00BC2A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2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3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38"/>
    <w:rsid w:val="0020285C"/>
    <w:rsid w:val="004241A4"/>
    <w:rsid w:val="004846F1"/>
    <w:rsid w:val="004C5D0E"/>
    <w:rsid w:val="00623767"/>
    <w:rsid w:val="00670AF4"/>
    <w:rsid w:val="008211E9"/>
    <w:rsid w:val="009C0D38"/>
    <w:rsid w:val="00B366E9"/>
    <w:rsid w:val="00BC2ABD"/>
    <w:rsid w:val="00BD6165"/>
    <w:rsid w:val="00E0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AF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70AF4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70AF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70AF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70AF4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670AF4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670AF4"/>
    <w:rPr>
      <w:rFonts w:ascii="Arial" w:eastAsia="Times New Roman" w:hAnsi="Arial" w:cs="Arial"/>
      <w:i/>
      <w:iCs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670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AF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70AF4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70AF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70AF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70AF4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670AF4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670AF4"/>
    <w:rPr>
      <w:rFonts w:ascii="Arial" w:eastAsia="Times New Roman" w:hAnsi="Arial" w:cs="Arial"/>
      <w:i/>
      <w:iCs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670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3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AD1C67F4</Template>
  <TotalTime>4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11</cp:revision>
  <cp:lastPrinted>2023-06-26T08:46:00Z</cp:lastPrinted>
  <dcterms:created xsi:type="dcterms:W3CDTF">2023-06-26T08:44:00Z</dcterms:created>
  <dcterms:modified xsi:type="dcterms:W3CDTF">2023-07-19T07:16:00Z</dcterms:modified>
</cp:coreProperties>
</file>