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9BE" w:rsidRDefault="001259BE" w:rsidP="00956EC0">
      <w:pPr>
        <w:spacing w:after="360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sz w:val="20"/>
          <w:szCs w:val="20"/>
          <w:lang w:eastAsia="pl-PL"/>
        </w:rPr>
        <w:drawing>
          <wp:inline distT="0" distB="0" distL="0" distR="0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892" w:rsidRPr="001259BE" w:rsidRDefault="008B5D7A" w:rsidP="001259BE">
      <w:pPr>
        <w:spacing w:after="36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zamieszczenia: 04</w:t>
      </w:r>
      <w:r w:rsidR="000D7E9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07.2023</w:t>
      </w:r>
      <w:r w:rsidR="001259B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533892" w:rsidRDefault="00533892" w:rsidP="001259BE">
      <w:pPr>
        <w:spacing w:after="3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E200E9" w:rsidRPr="00C564D9" w:rsidRDefault="008C4E79" w:rsidP="00C564D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Wykonawcy w postę</w:t>
      </w:r>
      <w:r w:rsidR="00E200E9" w:rsidRPr="0053389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powaniu</w:t>
      </w:r>
    </w:p>
    <w:p w:rsidR="00E200E9" w:rsidRDefault="00E200E9" w:rsidP="00C564D9">
      <w:pPr>
        <w:spacing w:after="3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00E9" w:rsidRPr="00735EE8" w:rsidRDefault="00E200E9" w:rsidP="00735EE8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ZMIANA TREŚCI ZAŁĄCZNIKA NR 2 DO ZAPYTANIA CENOWEGO</w:t>
      </w:r>
    </w:p>
    <w:p w:rsidR="00E200E9" w:rsidRDefault="00E200E9" w:rsidP="00735EE8">
      <w:pPr>
        <w:spacing w:after="360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>1.Niniejszym Zamawiający : Publiczny Zakład Lecznictwa Ambulatoryjnego w Strzelinie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oparciu o postepowanie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00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„Dostawa </w:t>
      </w:r>
      <w:r w:rsidR="00EC7B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artykułów medycznych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zmiany treści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</w:t>
      </w:r>
      <w:r w:rsidRPr="00E200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ałącznika nr 2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ofertowego.</w:t>
      </w:r>
      <w:r w:rsidR="00735EE8" w:rsidRPr="00735E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5EE8" w:rsidRPr="00956E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sprawy: Ldz. </w:t>
      </w:r>
      <w:r w:rsidR="00735EE8">
        <w:rPr>
          <w:rFonts w:ascii="Times New Roman" w:eastAsia="Times New Roman" w:hAnsi="Times New Roman" w:cs="Times New Roman"/>
          <w:sz w:val="24"/>
          <w:szCs w:val="24"/>
          <w:lang w:eastAsia="pl-PL"/>
        </w:rPr>
        <w:t>190/06/23</w:t>
      </w:r>
    </w:p>
    <w:p w:rsidR="00C92869" w:rsidRDefault="00C9286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C928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Zmieniony  </w:t>
      </w:r>
      <w:r w:rsidRPr="00C9286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ofertowego, stanowi załącznik do niniejszego pisma. </w:t>
      </w:r>
    </w:p>
    <w:p w:rsidR="00C564D9" w:rsidRPr="00C564D9" w:rsidRDefault="00E200E9" w:rsidP="00C92869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6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PRZEDŁUŻENIE TERMINU SKŁADANIA OFERT</w:t>
      </w:r>
    </w:p>
    <w:p w:rsid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1.Celem zapewnienia Wykonawcom niezbędnego, dodatkowego czasu na zapoznanie się ze zmianami i wprowadzenie tychże zmian w ofertach Zamawiający przedłuża termin składania ofert do dnia </w:t>
      </w:r>
      <w:r w:rsidR="008B5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11.07.2023r. do godz. 11</w:t>
      </w:r>
      <w:r w:rsidRPr="00C56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</w:t>
      </w:r>
    </w:p>
    <w:p w:rsid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Zmodyfikow</w:t>
      </w:r>
      <w:r w:rsidR="00166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 treść Zapytania ofertowego </w:t>
      </w:r>
      <w:r w:rsidR="00C564D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przedłużenia terminu składania ofert stanowi załącznik do niniejszego pisma.</w:t>
      </w:r>
    </w:p>
    <w:p w:rsidR="00C564D9" w:rsidRDefault="006A7FB5" w:rsidP="006A7FB5">
      <w:pPr>
        <w:spacing w:after="3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poważaniem </w:t>
      </w:r>
    </w:p>
    <w:p w:rsidR="006A7FB5" w:rsidRDefault="006A7FB5" w:rsidP="006A7FB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 PZLA w Strzelinie</w:t>
      </w:r>
    </w:p>
    <w:p w:rsidR="006A7FB5" w:rsidRDefault="006A7FB5" w:rsidP="006A7FB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Norbert Raba </w:t>
      </w:r>
    </w:p>
    <w:p w:rsidR="00C564D9" w:rsidRDefault="00C564D9" w:rsidP="006A7FB5">
      <w:pPr>
        <w:spacing w:after="3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4D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4D9" w:rsidRPr="00E200E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0E9" w:rsidRPr="00E200E9" w:rsidRDefault="00E200E9" w:rsidP="00E200E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200E9" w:rsidRDefault="00E200E9" w:rsidP="00956EC0">
      <w:pPr>
        <w:spacing w:after="300" w:line="240" w:lineRule="auto"/>
      </w:pPr>
    </w:p>
    <w:sectPr w:rsidR="00E20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9B"/>
    <w:rsid w:val="000D7E95"/>
    <w:rsid w:val="001259BE"/>
    <w:rsid w:val="001665C3"/>
    <w:rsid w:val="004D35D4"/>
    <w:rsid w:val="00533892"/>
    <w:rsid w:val="00646923"/>
    <w:rsid w:val="006A7FB5"/>
    <w:rsid w:val="00735EE8"/>
    <w:rsid w:val="008B5D7A"/>
    <w:rsid w:val="008C2F9B"/>
    <w:rsid w:val="008C4E79"/>
    <w:rsid w:val="00956EC0"/>
    <w:rsid w:val="009769C2"/>
    <w:rsid w:val="00C27198"/>
    <w:rsid w:val="00C564D9"/>
    <w:rsid w:val="00C92869"/>
    <w:rsid w:val="00D31EE2"/>
    <w:rsid w:val="00E076C0"/>
    <w:rsid w:val="00E200E9"/>
    <w:rsid w:val="00EC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4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46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9378">
              <w:marLeft w:val="15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6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3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94666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8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45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40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63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79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676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75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BF58210E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2</cp:revision>
  <cp:lastPrinted>2023-07-04T10:33:00Z</cp:lastPrinted>
  <dcterms:created xsi:type="dcterms:W3CDTF">2023-07-04T10:34:00Z</dcterms:created>
  <dcterms:modified xsi:type="dcterms:W3CDTF">2023-07-04T10:34:00Z</dcterms:modified>
</cp:coreProperties>
</file>