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EC50682" w14:textId="77777777" w:rsidR="005C437F" w:rsidRDefault="00C723BD">
      <w:pPr>
        <w:spacing w:after="114" w:line="259" w:lineRule="auto"/>
        <w:ind w:left="0" w:right="0" w:firstLine="0"/>
        <w:jc w:val="left"/>
      </w:pPr>
      <w:r>
        <w:t xml:space="preserve"> </w:t>
      </w:r>
    </w:p>
    <w:p w14:paraId="27978B89" w14:textId="77777777" w:rsidR="005C437F" w:rsidRDefault="00C723BD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217" w:line="259" w:lineRule="auto"/>
        <w:ind w:left="79" w:right="0" w:firstLine="0"/>
        <w:jc w:val="center"/>
      </w:pPr>
      <w:r>
        <w:t xml:space="preserve"> </w:t>
      </w:r>
    </w:p>
    <w:p w14:paraId="3438B831" w14:textId="77777777" w:rsidR="00F5230C" w:rsidRDefault="00C723BD" w:rsidP="00F5230C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77" w:line="259" w:lineRule="auto"/>
        <w:ind w:left="79" w:right="0" w:firstLine="0"/>
        <w:jc w:val="center"/>
        <w:rPr>
          <w:b/>
          <w:sz w:val="32"/>
        </w:rPr>
      </w:pPr>
      <w:r w:rsidRPr="00C734B1">
        <w:rPr>
          <w:b/>
          <w:sz w:val="32"/>
        </w:rPr>
        <w:t>ZAPYTANIE OFERTOWE</w:t>
      </w:r>
    </w:p>
    <w:p w14:paraId="1514F7BC" w14:textId="5A6A358D" w:rsidR="00F5230C" w:rsidRPr="00F5230C" w:rsidRDefault="00F5230C" w:rsidP="00F5230C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77" w:line="259" w:lineRule="auto"/>
        <w:ind w:left="79" w:right="0" w:firstLine="0"/>
        <w:jc w:val="center"/>
        <w:rPr>
          <w:sz w:val="22"/>
        </w:rPr>
      </w:pPr>
      <w:r w:rsidRPr="00F5230C">
        <w:rPr>
          <w:sz w:val="22"/>
        </w:rPr>
        <w:t xml:space="preserve">dotyczy: Realizacji zadania pn.: </w:t>
      </w:r>
    </w:p>
    <w:p w14:paraId="397904D6" w14:textId="60709753" w:rsidR="00F5230C" w:rsidRPr="00F5230C" w:rsidRDefault="00F5230C" w:rsidP="00F5230C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77" w:line="259" w:lineRule="auto"/>
        <w:ind w:left="79" w:right="0" w:firstLine="0"/>
        <w:jc w:val="center"/>
        <w:rPr>
          <w:b/>
          <w:sz w:val="32"/>
        </w:rPr>
      </w:pPr>
      <w:r>
        <w:rPr>
          <w:b/>
          <w:sz w:val="32"/>
        </w:rPr>
        <w:t>„Dostawa leków i szczepionek dla PZLA w Strzelinie”.</w:t>
      </w:r>
    </w:p>
    <w:p w14:paraId="38FED8B5" w14:textId="2BC8CB08" w:rsidR="004F0894" w:rsidRPr="00F5230C" w:rsidRDefault="00AB765D" w:rsidP="00F5230C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77" w:line="259" w:lineRule="auto"/>
        <w:ind w:left="79" w:right="0" w:firstLine="0"/>
        <w:jc w:val="center"/>
      </w:pPr>
      <w:r>
        <w:t>z dnia 28</w:t>
      </w:r>
      <w:r w:rsidR="004F0894" w:rsidRPr="00F5230C">
        <w:t>.06.2023r.</w:t>
      </w:r>
    </w:p>
    <w:p w14:paraId="42F2E8D9" w14:textId="02E43074" w:rsidR="00D0009D" w:rsidRPr="00F5230C" w:rsidRDefault="00F5230C" w:rsidP="00F5230C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77" w:line="259" w:lineRule="auto"/>
        <w:ind w:left="79" w:right="0" w:firstLine="0"/>
        <w:jc w:val="center"/>
        <w:rPr>
          <w:b/>
        </w:rPr>
      </w:pPr>
      <w:r>
        <w:rPr>
          <w:b/>
        </w:rPr>
        <w:t xml:space="preserve">Znak Sprawy: </w:t>
      </w:r>
      <w:r w:rsidR="00D0009D" w:rsidRPr="00F5230C">
        <w:rPr>
          <w:b/>
        </w:rPr>
        <w:t xml:space="preserve">Ldz. </w:t>
      </w:r>
      <w:r w:rsidR="00A05464" w:rsidRPr="00F5230C">
        <w:rPr>
          <w:b/>
        </w:rPr>
        <w:t>189/06/23</w:t>
      </w:r>
    </w:p>
    <w:p w14:paraId="5866F703" w14:textId="24C20307" w:rsidR="005C437F" w:rsidRDefault="005C437F">
      <w:pPr>
        <w:spacing w:after="102" w:line="259" w:lineRule="auto"/>
        <w:ind w:left="0" w:right="3" w:firstLine="0"/>
        <w:jc w:val="center"/>
      </w:pPr>
    </w:p>
    <w:p w14:paraId="011F23F5" w14:textId="1D29EA27" w:rsidR="005C437F" w:rsidRDefault="00C723BD">
      <w:pPr>
        <w:spacing w:line="362" w:lineRule="auto"/>
        <w:ind w:left="0" w:right="37" w:firstLine="708"/>
      </w:pPr>
      <w:r>
        <w:t xml:space="preserve"> Publiczny </w:t>
      </w:r>
      <w:r w:rsidR="000A61CE">
        <w:t>Zakład Lecznictwa Ambulatoryjnego w Strzelinie  („PZ</w:t>
      </w:r>
      <w:r>
        <w:t xml:space="preserve">LA”), działając zgodnie  z zasadami konkurencyjności, zwraca się z prośbą o składanie ofert cenowych w trybie zapytania ofertowego  na realizację zadania pn. „Dostawa leków i szczepionek dla </w:t>
      </w:r>
      <w:r w:rsidR="00781EAB">
        <w:t>PZLA  w Strzelinie</w:t>
      </w:r>
      <w:r>
        <w:t xml:space="preserve">”.  </w:t>
      </w:r>
    </w:p>
    <w:p w14:paraId="22B316C4" w14:textId="77777777" w:rsidR="005C437F" w:rsidRDefault="00C723BD">
      <w:pPr>
        <w:spacing w:after="151" w:line="362" w:lineRule="auto"/>
        <w:ind w:left="0" w:right="37" w:firstLine="708"/>
      </w:pPr>
      <w:r>
        <w:t xml:space="preserve">Do niniejszego postępowania nie stosuje się przepisów ustawy z dnia 11 września 2019r. – Prawo Zamówień Publicznych (t. j. Dz. U. 2021 r., poz. 1129): wartość zamówienia nie przekracza kwoty 130 000,00 zł wskazanej w art. 2 ust. 1 pkt 1) ustawy z dnia 11 września 2019 r. - Prawo zamówień publicznych (Dz. U. z 2021 r., poz. 1129).  </w:t>
      </w:r>
    </w:p>
    <w:p w14:paraId="4B7D2FDA" w14:textId="77777777" w:rsidR="005C437F" w:rsidRDefault="00C723BD">
      <w:pPr>
        <w:numPr>
          <w:ilvl w:val="0"/>
          <w:numId w:val="1"/>
        </w:numPr>
        <w:ind w:right="37" w:hanging="360"/>
      </w:pPr>
      <w:r>
        <w:t xml:space="preserve">Przedmiot zamówienia: </w:t>
      </w:r>
    </w:p>
    <w:p w14:paraId="1CA18A96" w14:textId="77777777" w:rsidR="005C437F" w:rsidRDefault="00C723BD">
      <w:pPr>
        <w:numPr>
          <w:ilvl w:val="1"/>
          <w:numId w:val="1"/>
        </w:numPr>
        <w:spacing w:after="149" w:line="362" w:lineRule="auto"/>
        <w:ind w:right="37" w:hanging="708"/>
      </w:pPr>
      <w:r>
        <w:t xml:space="preserve">Przedmiotem zamówienia jest sukcesywna dostawa leków i szczepionek, według Formularza asortymentowo-cenowego, stanowiącego załącznik nr 2 do niniejszego zapytania i zawierającego rodzaj produktów oraz szacunkową łączną wartość zamówień w okresie 12 miesięcy od dnia zawarcia umowy.  </w:t>
      </w:r>
    </w:p>
    <w:p w14:paraId="7C4E6A1D" w14:textId="77777777" w:rsidR="005C437F" w:rsidRDefault="00C723BD">
      <w:pPr>
        <w:numPr>
          <w:ilvl w:val="1"/>
          <w:numId w:val="1"/>
        </w:numPr>
        <w:spacing w:after="230"/>
        <w:ind w:right="37" w:hanging="708"/>
      </w:pPr>
      <w:r>
        <w:t xml:space="preserve">Przedmiot zamówienia składa się z dwóch części (zadań): </w:t>
      </w:r>
    </w:p>
    <w:p w14:paraId="6749E1A1" w14:textId="77777777" w:rsidR="005C437F" w:rsidRDefault="00C723BD">
      <w:pPr>
        <w:tabs>
          <w:tab w:val="center" w:pos="1795"/>
          <w:tab w:val="center" w:pos="2837"/>
        </w:tabs>
        <w:spacing w:after="238" w:line="259" w:lineRule="auto"/>
        <w:ind w:left="0" w:right="0" w:firstLine="0"/>
        <w:jc w:val="left"/>
      </w:pPr>
      <w:r>
        <w:rPr>
          <w:sz w:val="22"/>
        </w:rPr>
        <w:tab/>
      </w:r>
      <w:r>
        <w:t xml:space="preserve">ZADANIE 1 LEKI </w:t>
      </w:r>
      <w:r>
        <w:tab/>
        <w:t xml:space="preserve"> </w:t>
      </w:r>
    </w:p>
    <w:p w14:paraId="1861CA83" w14:textId="77777777" w:rsidR="005C437F" w:rsidRDefault="00C723BD">
      <w:pPr>
        <w:tabs>
          <w:tab w:val="center" w:pos="2148"/>
          <w:tab w:val="center" w:pos="3545"/>
          <w:tab w:val="center" w:pos="4253"/>
          <w:tab w:val="center" w:pos="4964"/>
        </w:tabs>
        <w:spacing w:after="253" w:line="259" w:lineRule="auto"/>
        <w:ind w:left="0" w:right="0" w:firstLine="0"/>
        <w:jc w:val="left"/>
      </w:pPr>
      <w:r>
        <w:rPr>
          <w:sz w:val="22"/>
        </w:rPr>
        <w:tab/>
      </w:r>
      <w:r>
        <w:t xml:space="preserve">ZADANIE 2 SZCZEPIONKI </w:t>
      </w:r>
      <w:r>
        <w:tab/>
        <w:t xml:space="preserve"> </w:t>
      </w:r>
      <w:r>
        <w:tab/>
        <w:t xml:space="preserve"> </w:t>
      </w:r>
      <w:r>
        <w:tab/>
        <w:t xml:space="preserve"> </w:t>
      </w:r>
    </w:p>
    <w:p w14:paraId="7AA2C214" w14:textId="4B08AF96" w:rsidR="005C437F" w:rsidRDefault="00C723BD">
      <w:pPr>
        <w:numPr>
          <w:ilvl w:val="1"/>
          <w:numId w:val="1"/>
        </w:numPr>
        <w:spacing w:after="149" w:line="362" w:lineRule="auto"/>
        <w:ind w:right="37" w:hanging="708"/>
      </w:pPr>
      <w:r>
        <w:t>Szczegółowy opis przedmiotu zamówienia został określony w Formularzu asortymentowo</w:t>
      </w:r>
      <w:r w:rsidR="00746671">
        <w:t xml:space="preserve"> </w:t>
      </w:r>
      <w:r>
        <w:t xml:space="preserve">cenowym stanowiącym załącznik nr 2 do niniejszego zapytania, w którym szacunkowo,  na podstawie przewidywanych potrzeb Zamawiającego, określono wartość łączną zamówień przez </w:t>
      </w:r>
      <w:r>
        <w:rPr>
          <w:u w:val="single" w:color="000000"/>
        </w:rPr>
        <w:t>okres trwania umowy wynoszący 12 miesięcy od dnia zawarcia umowy.</w:t>
      </w:r>
      <w:r>
        <w:t xml:space="preserve"> Szacunkowa wielkość łączna zamówień oznacza, że może ona ulec zmianie w trakcie realizacji dostaw. Okoliczność ta nie będzie stanowić zmiany zawartej z Wykonawcą Umowy i nie będzie podstawą do żadnych roszczeń ze strony Wykonawcy. </w:t>
      </w:r>
    </w:p>
    <w:p w14:paraId="50FC65D6" w14:textId="77777777" w:rsidR="005C437F" w:rsidRDefault="00C723BD">
      <w:pPr>
        <w:pStyle w:val="Nagwek1"/>
        <w:tabs>
          <w:tab w:val="center" w:pos="575"/>
          <w:tab w:val="right" w:pos="9116"/>
        </w:tabs>
        <w:ind w:left="0"/>
      </w:pPr>
      <w:r>
        <w:rPr>
          <w:sz w:val="22"/>
          <w:u w:val="none"/>
        </w:rPr>
        <w:tab/>
      </w:r>
      <w:r>
        <w:rPr>
          <w:u w:val="none"/>
        </w:rPr>
        <w:t>1.4.</w:t>
      </w:r>
      <w:r>
        <w:rPr>
          <w:rFonts w:ascii="Arial" w:eastAsia="Arial" w:hAnsi="Arial" w:cs="Arial"/>
          <w:b/>
          <w:u w:val="none"/>
        </w:rPr>
        <w:t xml:space="preserve"> </w:t>
      </w:r>
      <w:r>
        <w:rPr>
          <w:rFonts w:ascii="Arial" w:eastAsia="Arial" w:hAnsi="Arial" w:cs="Arial"/>
          <w:b/>
          <w:u w:val="none"/>
        </w:rPr>
        <w:tab/>
      </w:r>
      <w:r>
        <w:t>Termin ważności oferowanych produktów nie może być krótszy, niż 24 miesiące od daty odbioru</w:t>
      </w:r>
      <w:r>
        <w:rPr>
          <w:u w:val="none"/>
        </w:rPr>
        <w:t xml:space="preserve"> </w:t>
      </w:r>
    </w:p>
    <w:p w14:paraId="7DDBA438" w14:textId="77777777" w:rsidR="005C437F" w:rsidRDefault="00C723BD">
      <w:pPr>
        <w:spacing w:after="255" w:line="259" w:lineRule="auto"/>
        <w:ind w:left="1133" w:right="0" w:firstLine="0"/>
        <w:jc w:val="left"/>
      </w:pPr>
      <w:r>
        <w:rPr>
          <w:u w:val="single" w:color="000000"/>
        </w:rPr>
        <w:t>danej partii.</w:t>
      </w:r>
      <w:r>
        <w:t xml:space="preserve"> </w:t>
      </w:r>
    </w:p>
    <w:p w14:paraId="6E38049B" w14:textId="77777777" w:rsidR="005C437F" w:rsidRDefault="00C723BD">
      <w:pPr>
        <w:spacing w:after="153" w:line="361" w:lineRule="auto"/>
        <w:ind w:left="1118" w:right="37" w:hanging="706"/>
      </w:pPr>
      <w:r>
        <w:t>1.5.</w:t>
      </w:r>
      <w:r>
        <w:rPr>
          <w:rFonts w:ascii="Arial" w:eastAsia="Arial" w:hAnsi="Arial" w:cs="Arial"/>
          <w:b/>
        </w:rPr>
        <w:t xml:space="preserve"> </w:t>
      </w:r>
      <w:r>
        <w:t xml:space="preserve">Oferowane produkty muszą posiadać aktualne świadectwo rejestracji, atest, świadectwo jakości, deklarację zgodności lub zezwolenie dopuszczające do obrotu i stosowania w zakładach opieki </w:t>
      </w:r>
      <w:r>
        <w:lastRenderedPageBreak/>
        <w:t xml:space="preserve">zdrowotnej, a ponadto właściwe oznakowanie opakowań, zgodnie z obowiązującymi w tym zakresie przepisami.  </w:t>
      </w:r>
    </w:p>
    <w:p w14:paraId="7615AFB5" w14:textId="77777777" w:rsidR="005C437F" w:rsidRDefault="00C723BD">
      <w:pPr>
        <w:spacing w:line="360" w:lineRule="auto"/>
        <w:ind w:left="1118" w:right="37" w:hanging="706"/>
      </w:pPr>
      <w:r>
        <w:t>1.6.</w:t>
      </w:r>
      <w:r>
        <w:rPr>
          <w:rFonts w:ascii="Arial" w:eastAsia="Arial" w:hAnsi="Arial" w:cs="Arial"/>
          <w:b/>
        </w:rPr>
        <w:t xml:space="preserve"> </w:t>
      </w:r>
      <w:r>
        <w:t xml:space="preserve">Wykonawca jest zobowiązany na każde żądanie Zamawiającego niezwłocznie dostarczyć dokumenty, o których mowa w pkt 1.5.  </w:t>
      </w:r>
    </w:p>
    <w:p w14:paraId="3902A745" w14:textId="155B80C2" w:rsidR="005C437F" w:rsidRDefault="00C723BD">
      <w:pPr>
        <w:tabs>
          <w:tab w:val="center" w:pos="578"/>
          <w:tab w:val="right" w:pos="9116"/>
        </w:tabs>
        <w:spacing w:after="97"/>
        <w:ind w:left="0" w:right="0" w:firstLine="0"/>
        <w:jc w:val="left"/>
      </w:pPr>
      <w:r>
        <w:rPr>
          <w:sz w:val="22"/>
        </w:rPr>
        <w:tab/>
      </w:r>
      <w:r>
        <w:t>1.7.</w:t>
      </w:r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b/>
        </w:rPr>
        <w:tab/>
      </w:r>
      <w:r>
        <w:t xml:space="preserve">Wykonawca będzie dostarczał przedmiot zamówienia bezpośrednio do siedziby </w:t>
      </w:r>
      <w:r w:rsidR="00A23DE6">
        <w:t>PZLA w Strzelinie.</w:t>
      </w:r>
    </w:p>
    <w:p w14:paraId="31F7492A" w14:textId="195D1A33" w:rsidR="005C437F" w:rsidRDefault="00C723BD">
      <w:pPr>
        <w:spacing w:after="152" w:line="361" w:lineRule="auto"/>
        <w:ind w:left="1133" w:right="0" w:hanging="706"/>
        <w:jc w:val="left"/>
      </w:pPr>
      <w:r>
        <w:t>1.8.</w:t>
      </w:r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b/>
        </w:rPr>
        <w:tab/>
      </w:r>
      <w:r>
        <w:t xml:space="preserve">Wykonawca dostarczy przedmiot zamówienia, rozładuje go i wniesie do miejsca wskazanego w pkt 1.7. na własny koszt i na własne ryzyko </w:t>
      </w:r>
      <w:r w:rsidR="00746671">
        <w:t>.</w:t>
      </w:r>
      <w:r>
        <w:t xml:space="preserve">Wykonawca w pełni odpowiada za prawidłowe warunki przewozu produktów.  </w:t>
      </w:r>
    </w:p>
    <w:p w14:paraId="76BEACA4" w14:textId="262C01C4" w:rsidR="005C437F" w:rsidRDefault="00C723BD">
      <w:pPr>
        <w:spacing w:after="149" w:line="362" w:lineRule="auto"/>
        <w:ind w:left="1118" w:right="37" w:hanging="706"/>
      </w:pPr>
      <w:r>
        <w:t>1.9.</w:t>
      </w:r>
      <w:r>
        <w:rPr>
          <w:rFonts w:ascii="Arial" w:eastAsia="Arial" w:hAnsi="Arial" w:cs="Arial"/>
          <w:b/>
        </w:rPr>
        <w:t xml:space="preserve"> </w:t>
      </w:r>
      <w:r>
        <w:t xml:space="preserve">Dostawy realizowane będą sukcesywnie, w trakcie trwania umowy, w ilościach i asortymencie zamawianym przez </w:t>
      </w:r>
      <w:r w:rsidR="00746671">
        <w:t>PZLA w Strzelinie</w:t>
      </w:r>
      <w:r>
        <w:t xml:space="preserve">, w terminie zgodnym ze złożoną ofertą, nie dłuższym jednakże, niż 5 dni roboczych licząc od daty złożenia zamówienia. Zamówienia składane będą  za pośrednictwem e-maila lub telefonicznie. </w:t>
      </w:r>
    </w:p>
    <w:p w14:paraId="0BF20E5C" w14:textId="77777777" w:rsidR="005C437F" w:rsidRDefault="00C723BD">
      <w:pPr>
        <w:spacing w:after="152" w:line="362" w:lineRule="auto"/>
        <w:ind w:left="1118" w:right="37" w:hanging="706"/>
      </w:pPr>
      <w:r>
        <w:t>1.10.</w:t>
      </w:r>
      <w:r>
        <w:rPr>
          <w:rFonts w:ascii="Arial" w:eastAsia="Arial" w:hAnsi="Arial" w:cs="Arial"/>
          <w:b/>
        </w:rPr>
        <w:t xml:space="preserve"> </w:t>
      </w:r>
      <w:r>
        <w:t xml:space="preserve">W okresie objętym Umową Wykonawca zapewnia stałą wysokość cen jednostkowych netto, dostarczanych leków i szczepionek. Wyjątki od powyższego postanowienia przewiduje projekt umowy, stanowiący załącznik do niniejszego zapytania ofertowego. </w:t>
      </w:r>
    </w:p>
    <w:p w14:paraId="601D9FC9" w14:textId="77777777" w:rsidR="005C437F" w:rsidRDefault="00C723BD">
      <w:pPr>
        <w:spacing w:after="152" w:line="361" w:lineRule="auto"/>
        <w:ind w:left="1120" w:right="37" w:hanging="708"/>
      </w:pPr>
      <w:r>
        <w:t>1.11.</w:t>
      </w:r>
      <w:r>
        <w:rPr>
          <w:rFonts w:ascii="Arial" w:eastAsia="Arial" w:hAnsi="Arial" w:cs="Arial"/>
          <w:b/>
        </w:rPr>
        <w:t xml:space="preserve"> </w:t>
      </w:r>
      <w:r>
        <w:t xml:space="preserve">Podane przez Wykonawcę ceny jednostkowe produktów winny zawierać wszelkie koszty, jakie poniesie Wykonawca z tytułu należytej i zgodnej z niniejszą umową oraz obowiązującymi przepisami realizacji przedmiotu umowy. </w:t>
      </w:r>
    </w:p>
    <w:p w14:paraId="6B87BCFB" w14:textId="77777777" w:rsidR="005C437F" w:rsidRDefault="00C723BD">
      <w:pPr>
        <w:spacing w:after="153" w:line="360" w:lineRule="auto"/>
        <w:ind w:left="1120" w:right="37" w:hanging="708"/>
      </w:pPr>
      <w:r>
        <w:t>1.12.</w:t>
      </w:r>
      <w:r>
        <w:rPr>
          <w:rFonts w:ascii="Arial" w:eastAsia="Arial" w:hAnsi="Arial" w:cs="Arial"/>
          <w:b/>
        </w:rPr>
        <w:t xml:space="preserve"> </w:t>
      </w:r>
      <w:r>
        <w:t xml:space="preserve">W przypadku zaprzestania produkcji danego produktu Wykonawca zobowiązany jest niezwłocznie zawiadomić o tym Zamawiającego.  </w:t>
      </w:r>
    </w:p>
    <w:p w14:paraId="645CAD0B" w14:textId="271607B9" w:rsidR="005C437F" w:rsidRDefault="00C723BD" w:rsidP="00AB0124">
      <w:pPr>
        <w:tabs>
          <w:tab w:val="center" w:pos="629"/>
          <w:tab w:val="right" w:pos="9116"/>
        </w:tabs>
        <w:spacing w:after="98"/>
        <w:ind w:left="0" w:right="0" w:firstLine="0"/>
        <w:jc w:val="left"/>
      </w:pPr>
      <w:r>
        <w:rPr>
          <w:sz w:val="22"/>
        </w:rPr>
        <w:tab/>
      </w:r>
      <w:r w:rsidR="000F5CB1">
        <w:rPr>
          <w:sz w:val="22"/>
        </w:rPr>
        <w:t xml:space="preserve">           </w:t>
      </w:r>
      <w:r>
        <w:t>1.13.</w:t>
      </w:r>
      <w:r w:rsidR="00AB0124">
        <w:rPr>
          <w:rFonts w:ascii="Arial" w:eastAsia="Arial" w:hAnsi="Arial" w:cs="Arial"/>
          <w:b/>
        </w:rPr>
        <w:t xml:space="preserve"> </w:t>
      </w:r>
      <w:r>
        <w:t xml:space="preserve">Zamawiający </w:t>
      </w:r>
      <w:r w:rsidR="00AB0124">
        <w:t>nie  dopuszcza możliwości składania ofert częściowych</w:t>
      </w:r>
      <w:r>
        <w:t xml:space="preserve"> </w:t>
      </w:r>
      <w:r w:rsidR="00AB0124">
        <w:t>.</w:t>
      </w:r>
    </w:p>
    <w:p w14:paraId="4F8EB0AA" w14:textId="742C97B4" w:rsidR="002040E5" w:rsidRDefault="0064221C" w:rsidP="0064221C">
      <w:pPr>
        <w:tabs>
          <w:tab w:val="center" w:pos="629"/>
          <w:tab w:val="right" w:pos="9116"/>
        </w:tabs>
        <w:spacing w:after="98"/>
        <w:ind w:left="0" w:right="0" w:firstLine="0"/>
        <w:rPr>
          <w:rFonts w:asciiTheme="minorHAnsi" w:hAnsiTheme="minorHAnsi" w:cstheme="minorHAnsi"/>
          <w:b/>
          <w:color w:val="000000" w:themeColor="text1"/>
          <w:shd w:val="clear" w:color="auto" w:fill="FFFFFF"/>
        </w:rPr>
      </w:pPr>
      <w:r w:rsidRPr="00FF0888">
        <w:rPr>
          <w:rFonts w:asciiTheme="minorHAnsi" w:hAnsiTheme="minorHAnsi" w:cstheme="minorHAnsi"/>
          <w:b/>
          <w:color w:val="000000" w:themeColor="text1"/>
          <w:szCs w:val="30"/>
          <w:shd w:val="clear" w:color="auto" w:fill="FFFFFF"/>
        </w:rPr>
        <w:t>Zamawiający</w:t>
      </w:r>
      <w:r w:rsidR="0030111E" w:rsidRPr="00FF0888">
        <w:rPr>
          <w:rFonts w:asciiTheme="minorHAnsi" w:hAnsiTheme="minorHAnsi" w:cstheme="minorHAnsi"/>
          <w:b/>
          <w:color w:val="000000" w:themeColor="text1"/>
          <w:szCs w:val="30"/>
          <w:shd w:val="clear" w:color="auto" w:fill="FFFFFF"/>
        </w:rPr>
        <w:t xml:space="preserve"> wymaga od Oferenta</w:t>
      </w:r>
      <w:r w:rsidRPr="00FF0888">
        <w:rPr>
          <w:rFonts w:asciiTheme="minorHAnsi" w:hAnsiTheme="minorHAnsi" w:cstheme="minorHAnsi"/>
          <w:b/>
          <w:color w:val="000000" w:themeColor="text1"/>
          <w:szCs w:val="30"/>
          <w:shd w:val="clear" w:color="auto" w:fill="FFFFFF"/>
        </w:rPr>
        <w:t>,</w:t>
      </w:r>
      <w:r w:rsidR="0030111E" w:rsidRPr="00FF0888">
        <w:rPr>
          <w:rFonts w:asciiTheme="minorHAnsi" w:hAnsiTheme="minorHAnsi" w:cstheme="minorHAnsi"/>
          <w:b/>
          <w:color w:val="000000" w:themeColor="text1"/>
          <w:szCs w:val="30"/>
          <w:shd w:val="clear" w:color="auto" w:fill="FFFFFF"/>
        </w:rPr>
        <w:t xml:space="preserve"> </w:t>
      </w:r>
      <w:r w:rsidRPr="00FF0888">
        <w:rPr>
          <w:rFonts w:asciiTheme="minorHAnsi" w:hAnsiTheme="minorHAnsi" w:cstheme="minorHAnsi"/>
          <w:b/>
          <w:color w:val="000000" w:themeColor="text1"/>
          <w:szCs w:val="30"/>
          <w:shd w:val="clear" w:color="auto" w:fill="FFFFFF"/>
        </w:rPr>
        <w:t xml:space="preserve">aby </w:t>
      </w:r>
      <w:r w:rsidRPr="00FF0888">
        <w:rPr>
          <w:rFonts w:asciiTheme="minorHAnsi" w:hAnsiTheme="minorHAnsi" w:cstheme="minorHAnsi"/>
          <w:b/>
          <w:color w:val="000000" w:themeColor="text1"/>
          <w:shd w:val="clear" w:color="auto" w:fill="FFFFFF"/>
        </w:rPr>
        <w:t>każdy produkt według formularza asortymentowo-cenowego, stanowiącego załącznik nr 2</w:t>
      </w:r>
      <w:r w:rsidR="0030111E" w:rsidRPr="00FF0888">
        <w:rPr>
          <w:rFonts w:asciiTheme="minorHAnsi" w:hAnsiTheme="minorHAnsi" w:cstheme="minorHAnsi"/>
          <w:b/>
          <w:color w:val="000000" w:themeColor="text1"/>
          <w:shd w:val="clear" w:color="auto" w:fill="FFFFFF"/>
        </w:rPr>
        <w:t>,</w:t>
      </w:r>
      <w:r w:rsidRPr="00FF0888">
        <w:rPr>
          <w:rFonts w:asciiTheme="minorHAnsi" w:hAnsiTheme="minorHAnsi" w:cstheme="minorHAnsi"/>
          <w:b/>
          <w:color w:val="000000" w:themeColor="text1"/>
          <w:shd w:val="clear" w:color="auto" w:fill="FFFFFF"/>
        </w:rPr>
        <w:t xml:space="preserve"> posiadał swój indyw</w:t>
      </w:r>
      <w:r w:rsidR="002040E5">
        <w:rPr>
          <w:rFonts w:asciiTheme="minorHAnsi" w:hAnsiTheme="minorHAnsi" w:cstheme="minorHAnsi"/>
          <w:b/>
          <w:color w:val="000000" w:themeColor="text1"/>
          <w:shd w:val="clear" w:color="auto" w:fill="FFFFFF"/>
        </w:rPr>
        <w:t>idualny i wyłączny kod kreskowy zgodny z EAN- 13.</w:t>
      </w:r>
    </w:p>
    <w:p w14:paraId="526759CF" w14:textId="5BD78AC2" w:rsidR="005C437F" w:rsidRDefault="00C723BD">
      <w:pPr>
        <w:numPr>
          <w:ilvl w:val="0"/>
          <w:numId w:val="2"/>
        </w:numPr>
        <w:spacing w:after="147" w:line="362" w:lineRule="auto"/>
        <w:ind w:right="37" w:hanging="360"/>
      </w:pPr>
      <w:r>
        <w:t>Ogłoszenie o przedmiotowym postępowaniu o udzielenie zamówienia publicznego zostało opublikowane  na stronie internetowej BIP Zamawiająceg</w:t>
      </w:r>
      <w:hyperlink r:id="rId6">
        <w:r>
          <w:t>o</w:t>
        </w:r>
        <w:r w:rsidR="00AB0124">
          <w:t>.</w:t>
        </w:r>
        <w:r>
          <w:t xml:space="preserve"> </w:t>
        </w:r>
      </w:hyperlink>
      <w:r>
        <w:t xml:space="preserve"> </w:t>
      </w:r>
    </w:p>
    <w:p w14:paraId="61ED39BB" w14:textId="77777777" w:rsidR="005C437F" w:rsidRDefault="00C723BD">
      <w:pPr>
        <w:numPr>
          <w:ilvl w:val="0"/>
          <w:numId w:val="2"/>
        </w:numPr>
        <w:spacing w:after="256" w:line="259" w:lineRule="auto"/>
        <w:ind w:right="37" w:hanging="360"/>
      </w:pPr>
      <w:r>
        <w:t xml:space="preserve">TERMINY </w:t>
      </w:r>
    </w:p>
    <w:p w14:paraId="64CCAB79" w14:textId="492E59E6" w:rsidR="005C437F" w:rsidRDefault="00C723BD">
      <w:pPr>
        <w:numPr>
          <w:ilvl w:val="1"/>
          <w:numId w:val="2"/>
        </w:numPr>
        <w:spacing w:after="255" w:line="259" w:lineRule="auto"/>
        <w:ind w:right="0" w:hanging="706"/>
        <w:jc w:val="left"/>
      </w:pPr>
      <w:r>
        <w:rPr>
          <w:u w:val="single" w:color="000000"/>
        </w:rPr>
        <w:t>Termin składania ofert:</w:t>
      </w:r>
      <w:r w:rsidR="005C60A1">
        <w:t xml:space="preserve"> do dnia </w:t>
      </w:r>
      <w:r w:rsidR="00283876">
        <w:rPr>
          <w:b/>
        </w:rPr>
        <w:t>07</w:t>
      </w:r>
      <w:r w:rsidR="005C60A1" w:rsidRPr="00592AA4">
        <w:rPr>
          <w:b/>
        </w:rPr>
        <w:t>.07</w:t>
      </w:r>
      <w:r w:rsidR="00AB0124" w:rsidRPr="00592AA4">
        <w:rPr>
          <w:b/>
        </w:rPr>
        <w:t>.2023</w:t>
      </w:r>
      <w:r w:rsidRPr="00592AA4">
        <w:rPr>
          <w:b/>
        </w:rPr>
        <w:t xml:space="preserve"> roku do godz. 10.00</w:t>
      </w:r>
      <w:r>
        <w:t xml:space="preserve"> </w:t>
      </w:r>
    </w:p>
    <w:p w14:paraId="1ADB3A6B" w14:textId="46807901" w:rsidR="005C437F" w:rsidRDefault="00C723BD">
      <w:pPr>
        <w:numPr>
          <w:ilvl w:val="1"/>
          <w:numId w:val="2"/>
        </w:numPr>
        <w:spacing w:after="253" w:line="259" w:lineRule="auto"/>
        <w:ind w:right="0" w:hanging="706"/>
        <w:jc w:val="left"/>
      </w:pPr>
      <w:r>
        <w:rPr>
          <w:u w:val="single" w:color="000000"/>
        </w:rPr>
        <w:t>Termin otwarcia ofert:</w:t>
      </w:r>
      <w:r w:rsidR="00AB0124">
        <w:t xml:space="preserve"> dnia</w:t>
      </w:r>
      <w:r w:rsidR="002D67C6">
        <w:t xml:space="preserve"> 07</w:t>
      </w:r>
      <w:r w:rsidR="00AB0124">
        <w:t>.07.2023</w:t>
      </w:r>
      <w:r>
        <w:t xml:space="preserve"> roku.; godz. 10.15 </w:t>
      </w:r>
    </w:p>
    <w:p w14:paraId="675CDF34" w14:textId="77777777" w:rsidR="005C437F" w:rsidRDefault="00C723BD">
      <w:pPr>
        <w:numPr>
          <w:ilvl w:val="0"/>
          <w:numId w:val="2"/>
        </w:numPr>
        <w:spacing w:after="248"/>
        <w:ind w:right="37" w:hanging="360"/>
      </w:pPr>
      <w:r>
        <w:t xml:space="preserve">Składający ofertę pozostaje nią związany przez okres 30 dni licząc od daty upływu terminu składania ofert. </w:t>
      </w:r>
    </w:p>
    <w:p w14:paraId="70EBC0E7" w14:textId="2FC0D877" w:rsidR="005C437F" w:rsidRDefault="00C723BD" w:rsidP="009607D0">
      <w:pPr>
        <w:numPr>
          <w:ilvl w:val="0"/>
          <w:numId w:val="2"/>
        </w:numPr>
        <w:spacing w:after="253" w:line="259" w:lineRule="auto"/>
        <w:ind w:right="37" w:hanging="360"/>
      </w:pPr>
      <w:r>
        <w:t xml:space="preserve">Osobą uprawnioną  do kontaktu z Wykonawcami jest: </w:t>
      </w:r>
      <w:r w:rsidR="004E57EA">
        <w:t xml:space="preserve">Domicela Malinowska </w:t>
      </w:r>
      <w:r>
        <w:t xml:space="preserve"> – tel. </w:t>
      </w:r>
      <w:r w:rsidR="004E57EA">
        <w:t>71 79 38 502</w:t>
      </w:r>
      <w:r>
        <w:t xml:space="preserve"> </w:t>
      </w:r>
      <w:r w:rsidR="009607D0" w:rsidRPr="009607D0">
        <w:rPr>
          <w:color w:val="0000FF"/>
          <w:u w:val="single" w:color="0000FF"/>
        </w:rPr>
        <w:t>zamowienia@pzla-strzelin.pl</w:t>
      </w:r>
      <w:r>
        <w:t xml:space="preserve">; </w:t>
      </w:r>
    </w:p>
    <w:p w14:paraId="1F545727" w14:textId="77777777" w:rsidR="005C437F" w:rsidRDefault="00C723BD">
      <w:pPr>
        <w:numPr>
          <w:ilvl w:val="0"/>
          <w:numId w:val="2"/>
        </w:numPr>
        <w:spacing w:after="258"/>
        <w:ind w:right="37" w:hanging="360"/>
      </w:pPr>
      <w:r>
        <w:t xml:space="preserve">Wspólny słownik zamówień (CPV):  </w:t>
      </w:r>
    </w:p>
    <w:p w14:paraId="01A0491D" w14:textId="77777777" w:rsidR="005C437F" w:rsidRDefault="00C723BD">
      <w:pPr>
        <w:numPr>
          <w:ilvl w:val="2"/>
          <w:numId w:val="3"/>
        </w:numPr>
        <w:spacing w:after="234"/>
        <w:ind w:right="37" w:hanging="358"/>
      </w:pPr>
      <w:r>
        <w:t xml:space="preserve">33140000-3 - Materiały medyczne </w:t>
      </w:r>
    </w:p>
    <w:p w14:paraId="6EEE5738" w14:textId="25AB889E" w:rsidR="000F5CB1" w:rsidRDefault="00C723BD" w:rsidP="009F20A1">
      <w:pPr>
        <w:numPr>
          <w:ilvl w:val="2"/>
          <w:numId w:val="3"/>
        </w:numPr>
        <w:spacing w:after="225"/>
        <w:ind w:right="37" w:hanging="358"/>
      </w:pPr>
      <w:r>
        <w:t xml:space="preserve">33690000-3 - Różne produkty lecznicze </w:t>
      </w:r>
    </w:p>
    <w:p w14:paraId="7F9E0DB5" w14:textId="77777777" w:rsidR="005C437F" w:rsidRDefault="00C723BD">
      <w:pPr>
        <w:spacing w:after="96" w:line="259" w:lineRule="auto"/>
        <w:ind w:left="0" w:right="0" w:firstLine="0"/>
        <w:jc w:val="left"/>
      </w:pPr>
      <w:r>
        <w:rPr>
          <w:sz w:val="22"/>
        </w:rPr>
        <w:lastRenderedPageBreak/>
        <w:t xml:space="preserve">ZAMAWIAJĄCY:  </w:t>
      </w:r>
    </w:p>
    <w:p w14:paraId="6D80C818" w14:textId="41399F04" w:rsidR="005C437F" w:rsidRDefault="00C723BD">
      <w:pPr>
        <w:spacing w:after="102" w:line="259" w:lineRule="auto"/>
        <w:ind w:right="53"/>
        <w:jc w:val="center"/>
      </w:pPr>
      <w:r>
        <w:t xml:space="preserve">Publiczny </w:t>
      </w:r>
      <w:r w:rsidR="009607D0">
        <w:t>Zakład Lecznictwa Ambulatoryjnego w Strzelinie</w:t>
      </w:r>
    </w:p>
    <w:p w14:paraId="00893DEE" w14:textId="03EEDEE3" w:rsidR="005C437F" w:rsidRDefault="00C723BD">
      <w:pPr>
        <w:spacing w:after="103" w:line="259" w:lineRule="auto"/>
        <w:ind w:right="45"/>
        <w:jc w:val="center"/>
      </w:pPr>
      <w:r>
        <w:t xml:space="preserve">ul. </w:t>
      </w:r>
      <w:r w:rsidR="009607D0">
        <w:t>Mickiewicza 20,57-100 Strzelin</w:t>
      </w:r>
      <w:r>
        <w:t xml:space="preserve"> </w:t>
      </w:r>
    </w:p>
    <w:p w14:paraId="2C1974A8" w14:textId="03BEB270" w:rsidR="005C437F" w:rsidRDefault="00C723BD">
      <w:pPr>
        <w:spacing w:after="103" w:line="259" w:lineRule="auto"/>
        <w:jc w:val="center"/>
      </w:pPr>
      <w:r>
        <w:t xml:space="preserve">NIP: </w:t>
      </w:r>
      <w:r w:rsidR="00DC5DD3">
        <w:t>9141401881</w:t>
      </w:r>
      <w:r>
        <w:t xml:space="preserve">, KRS: </w:t>
      </w:r>
      <w:r w:rsidR="0091386D">
        <w:t>0000063533</w:t>
      </w:r>
    </w:p>
    <w:p w14:paraId="679D166A" w14:textId="5B66812C" w:rsidR="005C437F" w:rsidRDefault="00C723BD">
      <w:pPr>
        <w:spacing w:after="103" w:line="259" w:lineRule="auto"/>
        <w:ind w:right="49"/>
        <w:jc w:val="center"/>
      </w:pPr>
      <w:r>
        <w:t xml:space="preserve">tel. </w:t>
      </w:r>
      <w:r w:rsidR="0091386D">
        <w:t>71 79 38 502</w:t>
      </w:r>
      <w:r>
        <w:t xml:space="preserve"> </w:t>
      </w:r>
    </w:p>
    <w:p w14:paraId="0F5F72E0" w14:textId="38771C47" w:rsidR="00CD50EC" w:rsidRDefault="00C723BD" w:rsidP="00CD50EC">
      <w:pPr>
        <w:spacing w:after="0"/>
        <w:ind w:left="1416" w:right="2490" w:firstLine="708"/>
        <w:jc w:val="center"/>
      </w:pPr>
      <w:r>
        <w:t>e-mail Zamawiającego:</w:t>
      </w:r>
      <w:r w:rsidR="00CD50EC">
        <w:t xml:space="preserve"> </w:t>
      </w:r>
      <w:hyperlink r:id="rId7" w:history="1">
        <w:r w:rsidR="00EF166D" w:rsidRPr="00867585">
          <w:rPr>
            <w:rStyle w:val="Hipercze"/>
            <w:u w:color="0000FF"/>
          </w:rPr>
          <w:t>zamowienia@pzla-strzelin.pl</w:t>
        </w:r>
      </w:hyperlink>
    </w:p>
    <w:p w14:paraId="1071CD7F" w14:textId="6C94EAA5" w:rsidR="005C437F" w:rsidRDefault="00CD50EC" w:rsidP="00CD50EC">
      <w:pPr>
        <w:spacing w:after="0"/>
        <w:ind w:left="1416" w:right="2490" w:firstLine="0"/>
        <w:jc w:val="center"/>
      </w:pPr>
      <w:r>
        <w:t xml:space="preserve">        </w:t>
      </w:r>
      <w:r w:rsidR="00C723BD">
        <w:t xml:space="preserve">strona internetowa Zamawiającego: </w:t>
      </w:r>
      <w:hyperlink r:id="rId8" w:history="1">
        <w:r w:rsidRPr="00867585">
          <w:rPr>
            <w:rStyle w:val="Hipercze"/>
            <w:u w:color="0000FF"/>
          </w:rPr>
          <w:t>www.pzla.pl</w:t>
        </w:r>
      </w:hyperlink>
      <w:hyperlink r:id="rId9">
        <w:r w:rsidR="00C723BD">
          <w:t xml:space="preserve"> </w:t>
        </w:r>
      </w:hyperlink>
    </w:p>
    <w:tbl>
      <w:tblPr>
        <w:tblStyle w:val="TableGrid"/>
        <w:tblW w:w="9234" w:type="dxa"/>
        <w:tblInd w:w="-118" w:type="dxa"/>
        <w:tblCellMar>
          <w:top w:w="50" w:type="dxa"/>
          <w:right w:w="66" w:type="dxa"/>
        </w:tblCellMar>
        <w:tblLook w:val="04A0" w:firstRow="1" w:lastRow="0" w:firstColumn="1" w:lastColumn="0" w:noHBand="0" w:noVBand="1"/>
      </w:tblPr>
      <w:tblGrid>
        <w:gridCol w:w="468"/>
        <w:gridCol w:w="8766"/>
      </w:tblGrid>
      <w:tr w:rsidR="005C437F" w14:paraId="0723A82B" w14:textId="77777777">
        <w:trPr>
          <w:trHeight w:val="334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14:paraId="78E528FF" w14:textId="77777777" w:rsidR="005C437F" w:rsidRDefault="005C437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76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14:paraId="0A62B0C2" w14:textId="77777777" w:rsidR="005C437F" w:rsidRDefault="00C723BD">
            <w:pPr>
              <w:spacing w:after="0" w:line="259" w:lineRule="auto"/>
              <w:ind w:left="0" w:right="405" w:firstLine="0"/>
              <w:jc w:val="center"/>
            </w:pPr>
            <w:r>
              <w:t xml:space="preserve">Informacje ogólne </w:t>
            </w:r>
          </w:p>
        </w:tc>
      </w:tr>
      <w:tr w:rsidR="005C437F" w14:paraId="6948C421" w14:textId="77777777">
        <w:trPr>
          <w:trHeight w:val="366"/>
        </w:trPr>
        <w:tc>
          <w:tcPr>
            <w:tcW w:w="468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7DF73B1B" w14:textId="77777777" w:rsidR="005C437F" w:rsidRDefault="00C723BD">
            <w:pPr>
              <w:spacing w:after="0" w:line="259" w:lineRule="auto"/>
              <w:ind w:left="108" w:right="0" w:firstLine="0"/>
              <w:jc w:val="left"/>
            </w:pPr>
            <w:r>
              <w:t>1.</w:t>
            </w:r>
            <w:r>
              <w:rPr>
                <w:rFonts w:ascii="Arial" w:eastAsia="Arial" w:hAnsi="Arial" w:cs="Arial"/>
                <w:b/>
              </w:rPr>
              <w:t xml:space="preserve"> </w:t>
            </w:r>
          </w:p>
        </w:tc>
        <w:tc>
          <w:tcPr>
            <w:tcW w:w="8766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10A37193" w14:textId="77777777" w:rsidR="005C437F" w:rsidRDefault="00C723BD">
            <w:pPr>
              <w:spacing w:after="0" w:line="259" w:lineRule="auto"/>
              <w:ind w:left="0" w:right="0" w:firstLine="0"/>
              <w:jc w:val="left"/>
            </w:pPr>
            <w:r>
              <w:t xml:space="preserve">Oferent winien zapoznać się z całością niniejszej dokumentacji. </w:t>
            </w:r>
          </w:p>
        </w:tc>
      </w:tr>
      <w:tr w:rsidR="005C437F" w14:paraId="664C40DB" w14:textId="77777777">
        <w:trPr>
          <w:trHeight w:val="732"/>
        </w:trPr>
        <w:tc>
          <w:tcPr>
            <w:tcW w:w="468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27991AE1" w14:textId="77777777" w:rsidR="005C437F" w:rsidRDefault="00C723BD">
            <w:pPr>
              <w:spacing w:after="0" w:line="259" w:lineRule="auto"/>
              <w:ind w:left="108" w:right="0" w:firstLine="0"/>
              <w:jc w:val="left"/>
            </w:pPr>
            <w:r>
              <w:t>2.</w:t>
            </w:r>
            <w:r>
              <w:rPr>
                <w:rFonts w:ascii="Arial" w:eastAsia="Arial" w:hAnsi="Arial" w:cs="Arial"/>
                <w:b/>
              </w:rPr>
              <w:t xml:space="preserve"> </w:t>
            </w:r>
          </w:p>
        </w:tc>
        <w:tc>
          <w:tcPr>
            <w:tcW w:w="8766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37A8EB00" w14:textId="77777777" w:rsidR="005C437F" w:rsidRDefault="00C723BD">
            <w:pPr>
              <w:spacing w:after="0" w:line="259" w:lineRule="auto"/>
              <w:ind w:left="0" w:right="0" w:firstLine="0"/>
            </w:pPr>
            <w:r>
              <w:t xml:space="preserve">Wszystkie formularze zawarte w niniejszej dokumentacji, a w szczególności formularz oferty, załączniki oraz formularz cenowy winny być wypełnione przez oferenta ściśle według wskazówek.  </w:t>
            </w:r>
          </w:p>
        </w:tc>
      </w:tr>
      <w:tr w:rsidR="005C437F" w14:paraId="302CD57F" w14:textId="77777777">
        <w:trPr>
          <w:trHeight w:val="777"/>
        </w:trPr>
        <w:tc>
          <w:tcPr>
            <w:tcW w:w="46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1660F3F1" w14:textId="77777777" w:rsidR="005C437F" w:rsidRDefault="00C723BD">
            <w:pPr>
              <w:spacing w:after="0" w:line="259" w:lineRule="auto"/>
              <w:ind w:left="108" w:right="0" w:firstLine="0"/>
              <w:jc w:val="left"/>
            </w:pPr>
            <w:r>
              <w:t>3.</w:t>
            </w:r>
            <w:r>
              <w:rPr>
                <w:rFonts w:ascii="Arial" w:eastAsia="Arial" w:hAnsi="Arial" w:cs="Arial"/>
                <w:b/>
              </w:rPr>
              <w:t xml:space="preserve"> </w:t>
            </w:r>
          </w:p>
        </w:tc>
        <w:tc>
          <w:tcPr>
            <w:tcW w:w="8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07B2AFC" w14:textId="77777777" w:rsidR="005C437F" w:rsidRDefault="00C723BD">
            <w:pPr>
              <w:spacing w:after="0" w:line="259" w:lineRule="auto"/>
              <w:ind w:left="0" w:right="0" w:firstLine="0"/>
              <w:jc w:val="left"/>
            </w:pPr>
            <w:r>
              <w:t xml:space="preserve">Niniejszą dokumentację można wykorzystać wyłącznie zgodnie z jej przeznaczeniem, nie należy udostępniać jej osobom trzecim. </w:t>
            </w:r>
          </w:p>
        </w:tc>
      </w:tr>
    </w:tbl>
    <w:p w14:paraId="43073BB5" w14:textId="77777777" w:rsidR="005C437F" w:rsidRDefault="00C723BD">
      <w:pPr>
        <w:spacing w:after="105" w:line="259" w:lineRule="auto"/>
        <w:ind w:left="0" w:right="0" w:firstLine="0"/>
        <w:jc w:val="left"/>
      </w:pPr>
      <w:r>
        <w:t xml:space="preserve"> </w:t>
      </w:r>
    </w:p>
    <w:p w14:paraId="64D295C4" w14:textId="280C8ED1" w:rsidR="005C437F" w:rsidRDefault="00C723BD" w:rsidP="003D3788">
      <w:pPr>
        <w:spacing w:after="102" w:line="259" w:lineRule="auto"/>
        <w:jc w:val="center"/>
      </w:pPr>
      <w:r>
        <w:t xml:space="preserve">ROZDZIAŁ I – Instrukcja dla Wykonawców  </w:t>
      </w:r>
    </w:p>
    <w:p w14:paraId="7DC876D0" w14:textId="77777777" w:rsidR="005C437F" w:rsidRDefault="00C723BD">
      <w:pPr>
        <w:numPr>
          <w:ilvl w:val="0"/>
          <w:numId w:val="4"/>
        </w:numPr>
        <w:spacing w:after="97"/>
        <w:ind w:right="0" w:hanging="360"/>
        <w:jc w:val="left"/>
      </w:pPr>
      <w:r>
        <w:t xml:space="preserve">OPIS PRZEDMIOTU ZAMÓWIENIA  </w:t>
      </w:r>
    </w:p>
    <w:p w14:paraId="0E82F803" w14:textId="58723DBC" w:rsidR="005C437F" w:rsidRDefault="00C723BD">
      <w:pPr>
        <w:ind w:left="422" w:right="37"/>
      </w:pPr>
      <w:r>
        <w:t xml:space="preserve">Przedmiotem zamówienia jest: „Dostawa  leków i szczepionek dla </w:t>
      </w:r>
      <w:r w:rsidR="00EF166D">
        <w:t>PZLA  w Strzelinie</w:t>
      </w:r>
      <w:r>
        <w:t xml:space="preserve">”  </w:t>
      </w:r>
    </w:p>
    <w:p w14:paraId="517134AD" w14:textId="77777777" w:rsidR="005C437F" w:rsidRDefault="00C723BD">
      <w:pPr>
        <w:numPr>
          <w:ilvl w:val="0"/>
          <w:numId w:val="4"/>
        </w:numPr>
        <w:spacing w:after="97"/>
        <w:ind w:right="0" w:hanging="360"/>
        <w:jc w:val="left"/>
      </w:pPr>
      <w:r>
        <w:t xml:space="preserve">OKRES REALIZACJI ZAMÓWIENIA </w:t>
      </w:r>
    </w:p>
    <w:p w14:paraId="7EFEA36A" w14:textId="77777777" w:rsidR="005C437F" w:rsidRDefault="00C723BD">
      <w:pPr>
        <w:spacing w:after="133" w:line="259" w:lineRule="auto"/>
        <w:ind w:left="370" w:right="0"/>
        <w:jc w:val="left"/>
      </w:pPr>
      <w:r>
        <w:t xml:space="preserve">Zamówienie będzie realizowane w okresie </w:t>
      </w:r>
      <w:r>
        <w:rPr>
          <w:u w:val="single" w:color="000000"/>
        </w:rPr>
        <w:t>12 miesięcy</w:t>
      </w:r>
      <w:r>
        <w:t xml:space="preserve"> od dnia podpisania umowy. </w:t>
      </w:r>
    </w:p>
    <w:p w14:paraId="09D02028" w14:textId="77777777" w:rsidR="005C437F" w:rsidRDefault="00C723BD">
      <w:pPr>
        <w:numPr>
          <w:ilvl w:val="0"/>
          <w:numId w:val="4"/>
        </w:numPr>
        <w:spacing w:after="97"/>
        <w:ind w:right="0" w:hanging="360"/>
        <w:jc w:val="left"/>
      </w:pPr>
      <w:r>
        <w:t xml:space="preserve">WARUNKI STAWIANE SKŁADAJĄCYM OFERTĘ  </w:t>
      </w:r>
    </w:p>
    <w:p w14:paraId="106E61BF" w14:textId="77777777" w:rsidR="005C437F" w:rsidRDefault="00C723BD">
      <w:pPr>
        <w:ind w:left="422" w:right="37"/>
      </w:pPr>
      <w:r>
        <w:t xml:space="preserve">O udzielenie zamówienia mogą ubiegać się Wykonawcy, którzy: </w:t>
      </w:r>
    </w:p>
    <w:p w14:paraId="75A88D3D" w14:textId="77777777" w:rsidR="005C437F" w:rsidRDefault="00C723BD">
      <w:pPr>
        <w:numPr>
          <w:ilvl w:val="1"/>
          <w:numId w:val="4"/>
        </w:numPr>
        <w:spacing w:after="33" w:line="360" w:lineRule="auto"/>
        <w:ind w:right="37" w:hanging="754"/>
      </w:pPr>
      <w:r>
        <w:t xml:space="preserve">są uprawnieni do wykonywania działalności gospodarczej, polegającej na obrocie produktami, stanowiącymi przedmiot zamówienia; </w:t>
      </w:r>
    </w:p>
    <w:p w14:paraId="5E3F477B" w14:textId="77777777" w:rsidR="005C437F" w:rsidRDefault="00C723BD">
      <w:pPr>
        <w:numPr>
          <w:ilvl w:val="1"/>
          <w:numId w:val="4"/>
        </w:numPr>
        <w:spacing w:after="33" w:line="360" w:lineRule="auto"/>
        <w:ind w:right="37" w:hanging="754"/>
      </w:pPr>
      <w:r>
        <w:t xml:space="preserve">posiadają niezbędną wiedzę i doświadczenie oraz potencjał techniczny, a także dysponują osobami zdolnymi do wykonania zamówienia;  </w:t>
      </w:r>
    </w:p>
    <w:p w14:paraId="3CA6304C" w14:textId="77777777" w:rsidR="005C437F" w:rsidRDefault="00C723BD">
      <w:pPr>
        <w:numPr>
          <w:ilvl w:val="1"/>
          <w:numId w:val="4"/>
        </w:numPr>
        <w:ind w:right="37" w:hanging="754"/>
      </w:pPr>
      <w:r>
        <w:t xml:space="preserve">złożą oświadczenia i dokumenty wskazane w punkcie 4. </w:t>
      </w:r>
    </w:p>
    <w:p w14:paraId="4E979BB1" w14:textId="77777777" w:rsidR="005C437F" w:rsidRDefault="00C723BD">
      <w:pPr>
        <w:numPr>
          <w:ilvl w:val="0"/>
          <w:numId w:val="4"/>
        </w:numPr>
        <w:spacing w:after="133" w:line="259" w:lineRule="auto"/>
        <w:ind w:right="0" w:hanging="360"/>
        <w:jc w:val="left"/>
      </w:pPr>
      <w:r>
        <w:t xml:space="preserve">DOKUMENTY WYMAGANE DO ZŁOŻENIA OFERTY </w:t>
      </w:r>
    </w:p>
    <w:p w14:paraId="293CA51A" w14:textId="77777777" w:rsidR="005C437F" w:rsidRDefault="00C723BD">
      <w:pPr>
        <w:numPr>
          <w:ilvl w:val="1"/>
          <w:numId w:val="4"/>
        </w:numPr>
        <w:ind w:right="37" w:hanging="754"/>
      </w:pPr>
      <w:r>
        <w:t xml:space="preserve">Wykonawca musi dostarczyć następujące dokumenty: </w:t>
      </w:r>
    </w:p>
    <w:p w14:paraId="16969B15" w14:textId="77777777" w:rsidR="005C437F" w:rsidRDefault="00C723BD">
      <w:pPr>
        <w:numPr>
          <w:ilvl w:val="2"/>
          <w:numId w:val="4"/>
        </w:numPr>
        <w:ind w:right="37" w:hanging="994"/>
      </w:pPr>
      <w:r>
        <w:t xml:space="preserve">zezwolenie na prowadzenie działalności w zakresie objętym zamówieniem,  </w:t>
      </w:r>
    </w:p>
    <w:p w14:paraId="2AC836CB" w14:textId="77777777" w:rsidR="005C437F" w:rsidRDefault="00C723BD">
      <w:pPr>
        <w:numPr>
          <w:ilvl w:val="2"/>
          <w:numId w:val="4"/>
        </w:numPr>
        <w:spacing w:after="133" w:line="259" w:lineRule="auto"/>
        <w:ind w:right="37" w:hanging="994"/>
      </w:pPr>
      <w:r>
        <w:t xml:space="preserve">wypełniony Załącznik nr 1 - formularz ofertowy, </w:t>
      </w:r>
    </w:p>
    <w:p w14:paraId="5DEACC22" w14:textId="77777777" w:rsidR="005C437F" w:rsidRDefault="00C723BD">
      <w:pPr>
        <w:numPr>
          <w:ilvl w:val="2"/>
          <w:numId w:val="4"/>
        </w:numPr>
        <w:spacing w:after="133" w:line="259" w:lineRule="auto"/>
        <w:ind w:right="37" w:hanging="994"/>
      </w:pPr>
      <w:r>
        <w:t xml:space="preserve">wypełniony i parafowany Załącznik nr 2 – wykaz asortymentowo-cenowy </w:t>
      </w:r>
    </w:p>
    <w:p w14:paraId="13A60BA5" w14:textId="77777777" w:rsidR="005C437F" w:rsidRDefault="00C723BD">
      <w:pPr>
        <w:numPr>
          <w:ilvl w:val="2"/>
          <w:numId w:val="4"/>
        </w:numPr>
        <w:ind w:right="37" w:hanging="994"/>
      </w:pPr>
      <w:r>
        <w:t xml:space="preserve">parafowany Załącznik nr 3 – umowa (wzór),  </w:t>
      </w:r>
    </w:p>
    <w:p w14:paraId="641983DE" w14:textId="41AE8430" w:rsidR="005C437F" w:rsidRDefault="00C723BD">
      <w:pPr>
        <w:numPr>
          <w:ilvl w:val="2"/>
          <w:numId w:val="4"/>
        </w:numPr>
        <w:spacing w:after="97"/>
        <w:ind w:right="37" w:hanging="994"/>
      </w:pPr>
      <w:r>
        <w:t xml:space="preserve">Załącznik nr 4 - podpisane oświadczenie, że </w:t>
      </w:r>
      <w:r w:rsidR="00EF166D">
        <w:t>oferowane produkty są dopuszcz</w:t>
      </w:r>
      <w:r>
        <w:t xml:space="preserve">one do obrotu </w:t>
      </w:r>
    </w:p>
    <w:p w14:paraId="41E4CE10" w14:textId="77777777" w:rsidR="005C437F" w:rsidRDefault="00C723BD">
      <w:pPr>
        <w:ind w:left="1428" w:right="37"/>
      </w:pPr>
      <w:r>
        <w:t xml:space="preserve">zgodnie z obowiązującymi przepisami   </w:t>
      </w:r>
    </w:p>
    <w:p w14:paraId="01C223AB" w14:textId="77777777" w:rsidR="005C437F" w:rsidRDefault="00C723BD">
      <w:pPr>
        <w:numPr>
          <w:ilvl w:val="2"/>
          <w:numId w:val="4"/>
        </w:numPr>
        <w:spacing w:after="97"/>
        <w:ind w:right="37" w:hanging="994"/>
      </w:pPr>
      <w:r>
        <w:t xml:space="preserve">Załącznik nr 5 – podpisane oświadczenie o spełnieniu warunków podmiotowych udziału  </w:t>
      </w:r>
    </w:p>
    <w:p w14:paraId="72B9C64F" w14:textId="77777777" w:rsidR="00D87217" w:rsidRDefault="00C723BD" w:rsidP="00D87217">
      <w:pPr>
        <w:ind w:left="1428" w:right="37"/>
      </w:pPr>
      <w:r>
        <w:t xml:space="preserve">w postępowaniu. </w:t>
      </w:r>
    </w:p>
    <w:p w14:paraId="62917F5D" w14:textId="2E6A1B66" w:rsidR="0026343A" w:rsidRDefault="00D87217" w:rsidP="00D87217">
      <w:pPr>
        <w:ind w:left="1166" w:right="37" w:hanging="754"/>
      </w:pPr>
      <w:r>
        <w:t>4.1.7.</w:t>
      </w:r>
      <w:r>
        <w:tab/>
      </w:r>
      <w:r w:rsidR="0026343A">
        <w:t xml:space="preserve">Załącznik nr 6 – Oświadczenie o niepodleganiu wykluczeniu i spełnianiu warunków udziału w postępowaniu </w:t>
      </w:r>
    </w:p>
    <w:p w14:paraId="793C318C" w14:textId="77777777" w:rsidR="005C437F" w:rsidRDefault="00C723BD">
      <w:pPr>
        <w:numPr>
          <w:ilvl w:val="1"/>
          <w:numId w:val="4"/>
        </w:numPr>
        <w:spacing w:after="150" w:line="363" w:lineRule="auto"/>
        <w:ind w:right="37" w:hanging="754"/>
      </w:pPr>
      <w:r>
        <w:lastRenderedPageBreak/>
        <w:t xml:space="preserve">W przypadku, gdy Wykonawca działa przez pełnomocnika, do oferty winien być dołączony dokument obejmujący upoważnienie pełnomocnika do reprezentowania Wykonawcy(pełnomocnictwo). </w:t>
      </w:r>
    </w:p>
    <w:p w14:paraId="1545CCC9" w14:textId="77777777" w:rsidR="005C437F" w:rsidRDefault="00C723BD">
      <w:pPr>
        <w:numPr>
          <w:ilvl w:val="0"/>
          <w:numId w:val="4"/>
        </w:numPr>
        <w:ind w:right="0" w:hanging="360"/>
        <w:jc w:val="left"/>
      </w:pPr>
      <w:r>
        <w:t xml:space="preserve">INFORMACJA O SPOSOBIE POROZUMIEWANIA SIĘ ZAMAWIAJĄCEGO Z WYKONAWCĄ   </w:t>
      </w:r>
    </w:p>
    <w:p w14:paraId="31CDF77D" w14:textId="57E005F4" w:rsidR="005C437F" w:rsidRDefault="00C723BD">
      <w:pPr>
        <w:numPr>
          <w:ilvl w:val="1"/>
          <w:numId w:val="4"/>
        </w:numPr>
        <w:spacing w:after="32" w:line="361" w:lineRule="auto"/>
        <w:ind w:right="37" w:hanging="754"/>
      </w:pPr>
      <w:r>
        <w:t xml:space="preserve">Oferent może zwrócić się do Zamawiającego z wnioskiem o wyjaśnienie w formie pisemnej, lub emailem na adres: </w:t>
      </w:r>
      <w:hyperlink r:id="rId10" w:history="1">
        <w:r w:rsidR="006B4E06" w:rsidRPr="00867585">
          <w:rPr>
            <w:rStyle w:val="Hipercze"/>
            <w:u w:color="0000FF"/>
          </w:rPr>
          <w:t>zamowienia@pzla-strzelin.pl</w:t>
        </w:r>
      </w:hyperlink>
      <w:r w:rsidR="006B4E06">
        <w:rPr>
          <w:color w:val="0000FF"/>
          <w:u w:val="single" w:color="0000FF"/>
        </w:rPr>
        <w:t xml:space="preserve"> </w:t>
      </w:r>
      <w:r>
        <w:t xml:space="preserve"> </w:t>
      </w:r>
      <w:r w:rsidR="006B4E06">
        <w:t xml:space="preserve">. </w:t>
      </w:r>
      <w:r>
        <w:t>Zamawiający odpowie niezwłocznie na pytanie chyba, że prośba o wyjaśnienie treści zapytan</w:t>
      </w:r>
      <w:r w:rsidR="00E66091">
        <w:t>i</w:t>
      </w:r>
      <w:r>
        <w:t xml:space="preserve">a wpłynie do zamawiającego </w:t>
      </w:r>
      <w:r>
        <w:rPr>
          <w:u w:val="single" w:color="000000"/>
        </w:rPr>
        <w:t>później niż do końca dnia w którym upływa</w:t>
      </w:r>
      <w:r>
        <w:t xml:space="preserve"> </w:t>
      </w:r>
      <w:r>
        <w:rPr>
          <w:u w:val="single" w:color="000000"/>
        </w:rPr>
        <w:t>połowa wyznaczonego terminu składania ofert, w takim przypadku Zamawiający może pozostawić</w:t>
      </w:r>
      <w:r>
        <w:t xml:space="preserve"> </w:t>
      </w:r>
      <w:r>
        <w:rPr>
          <w:u w:val="single" w:color="000000"/>
        </w:rPr>
        <w:t>wniosek bez rozpoznania.</w:t>
      </w:r>
      <w:r>
        <w:t xml:space="preserve"> </w:t>
      </w:r>
    </w:p>
    <w:p w14:paraId="165B3479" w14:textId="30D43FB9" w:rsidR="005C437F" w:rsidRDefault="00C723BD" w:rsidP="003D3788">
      <w:pPr>
        <w:numPr>
          <w:ilvl w:val="1"/>
          <w:numId w:val="4"/>
        </w:numPr>
        <w:spacing w:after="0" w:line="362" w:lineRule="auto"/>
        <w:ind w:right="37" w:hanging="754"/>
      </w:pPr>
      <w:r>
        <w:t xml:space="preserve">Zamawiający porozumiewa się z Wykonawcami drogą elektroniczną, za pośrednictwem poczty elektronicznej.  </w:t>
      </w:r>
    </w:p>
    <w:p w14:paraId="43F8B46A" w14:textId="77777777" w:rsidR="005C437F" w:rsidRDefault="00C723BD">
      <w:pPr>
        <w:numPr>
          <w:ilvl w:val="0"/>
          <w:numId w:val="4"/>
        </w:numPr>
        <w:spacing w:after="102" w:line="259" w:lineRule="auto"/>
        <w:ind w:right="0" w:hanging="360"/>
        <w:jc w:val="left"/>
      </w:pPr>
      <w:r>
        <w:t xml:space="preserve">KONTAKT Z OFERENTAMI </w:t>
      </w:r>
    </w:p>
    <w:p w14:paraId="286B952F" w14:textId="599D74D9" w:rsidR="005C437F" w:rsidRDefault="00C723BD" w:rsidP="003D3788">
      <w:pPr>
        <w:spacing w:after="105" w:line="259" w:lineRule="auto"/>
        <w:ind w:left="0" w:firstLine="0"/>
      </w:pPr>
      <w:r>
        <w:t xml:space="preserve">Osobą uprawnioną do bezpośredniego kontaktowania się z oferentami jest </w:t>
      </w:r>
      <w:r w:rsidR="00E66091">
        <w:t xml:space="preserve">Domicela Malinowska                                     </w:t>
      </w:r>
      <w:r>
        <w:t xml:space="preserve">telefon kontaktowy: </w:t>
      </w:r>
      <w:r w:rsidR="00E66091">
        <w:t>71 79 38 502</w:t>
      </w:r>
    </w:p>
    <w:p w14:paraId="4246FDAC" w14:textId="77777777" w:rsidR="005C437F" w:rsidRDefault="00C723BD">
      <w:pPr>
        <w:numPr>
          <w:ilvl w:val="0"/>
          <w:numId w:val="4"/>
        </w:numPr>
        <w:spacing w:after="133" w:line="259" w:lineRule="auto"/>
        <w:ind w:right="0" w:hanging="360"/>
        <w:jc w:val="left"/>
      </w:pPr>
      <w:r>
        <w:t xml:space="preserve">OPIS SPOSOBU PRZYGOTOWANIA OFERTY  </w:t>
      </w:r>
    </w:p>
    <w:p w14:paraId="387E81E8" w14:textId="4FA6FDA3" w:rsidR="005C437F" w:rsidRPr="00E66091" w:rsidRDefault="00C723BD">
      <w:pPr>
        <w:numPr>
          <w:ilvl w:val="1"/>
          <w:numId w:val="4"/>
        </w:numPr>
        <w:ind w:right="37" w:hanging="754"/>
        <w:rPr>
          <w:b/>
        </w:rPr>
      </w:pPr>
      <w:r w:rsidRPr="00E66091">
        <w:rPr>
          <w:b/>
        </w:rPr>
        <w:t xml:space="preserve">Zamawiający </w:t>
      </w:r>
      <w:r w:rsidR="00E66091" w:rsidRPr="00E66091">
        <w:rPr>
          <w:b/>
        </w:rPr>
        <w:t>nie dopuszcza składania</w:t>
      </w:r>
      <w:r w:rsidRPr="00E66091">
        <w:rPr>
          <w:b/>
        </w:rPr>
        <w:t xml:space="preserve"> ofert częśc</w:t>
      </w:r>
      <w:r w:rsidR="00E66091" w:rsidRPr="00E66091">
        <w:rPr>
          <w:b/>
        </w:rPr>
        <w:t>iowych</w:t>
      </w:r>
      <w:r w:rsidR="004C7345">
        <w:rPr>
          <w:b/>
        </w:rPr>
        <w:t>.</w:t>
      </w:r>
      <w:r w:rsidR="00E66091" w:rsidRPr="00E66091">
        <w:rPr>
          <w:b/>
        </w:rPr>
        <w:t xml:space="preserve"> </w:t>
      </w:r>
      <w:r w:rsidRPr="00E66091">
        <w:rPr>
          <w:b/>
        </w:rPr>
        <w:t xml:space="preserve"> </w:t>
      </w:r>
    </w:p>
    <w:p w14:paraId="0B42B2DF" w14:textId="0AFB5D0F" w:rsidR="005C437F" w:rsidRDefault="00C723BD">
      <w:pPr>
        <w:numPr>
          <w:ilvl w:val="1"/>
          <w:numId w:val="4"/>
        </w:numPr>
        <w:ind w:right="37" w:hanging="754"/>
      </w:pPr>
      <w:r>
        <w:t xml:space="preserve">Wykonawca może </w:t>
      </w:r>
      <w:r w:rsidR="0040036C">
        <w:t xml:space="preserve">złożyć tylko jedną ofertę na </w:t>
      </w:r>
      <w:r>
        <w:t xml:space="preserve">zadania. </w:t>
      </w:r>
    </w:p>
    <w:p w14:paraId="18D4BE26" w14:textId="77777777" w:rsidR="005C437F" w:rsidRDefault="00C723BD">
      <w:pPr>
        <w:numPr>
          <w:ilvl w:val="1"/>
          <w:numId w:val="4"/>
        </w:numPr>
        <w:spacing w:after="97"/>
        <w:ind w:right="37" w:hanging="754"/>
      </w:pPr>
      <w:r>
        <w:t xml:space="preserve">Oferta winna być sporządzona na formularzu oferty, stanowiącym załącznik nr 1 do niniejszej </w:t>
      </w:r>
    </w:p>
    <w:p w14:paraId="348F86EE" w14:textId="77777777" w:rsidR="005C437F" w:rsidRDefault="00C723BD">
      <w:pPr>
        <w:spacing w:after="133" w:line="259" w:lineRule="auto"/>
        <w:ind w:left="1143" w:right="0"/>
        <w:jc w:val="left"/>
      </w:pPr>
      <w:r>
        <w:t xml:space="preserve">instrukcji. </w:t>
      </w:r>
    </w:p>
    <w:p w14:paraId="01382B1C" w14:textId="77777777" w:rsidR="005C437F" w:rsidRDefault="00C723BD">
      <w:pPr>
        <w:numPr>
          <w:ilvl w:val="1"/>
          <w:numId w:val="4"/>
        </w:numPr>
        <w:spacing w:after="95"/>
        <w:ind w:right="37" w:hanging="754"/>
      </w:pPr>
      <w:r>
        <w:t xml:space="preserve">Do oferty winny zostać załączone wszystkie dokumenty wymagane postanowieniami - pkt 4 </w:t>
      </w:r>
    </w:p>
    <w:p w14:paraId="62DA920F" w14:textId="77777777" w:rsidR="005C437F" w:rsidRDefault="00C723BD">
      <w:pPr>
        <w:spacing w:after="133" w:line="259" w:lineRule="auto"/>
        <w:ind w:left="1143" w:right="0"/>
        <w:jc w:val="left"/>
      </w:pPr>
      <w:r>
        <w:t xml:space="preserve">instrukcji. </w:t>
      </w:r>
    </w:p>
    <w:p w14:paraId="186B571B" w14:textId="77777777" w:rsidR="005C437F" w:rsidRDefault="00C723BD">
      <w:pPr>
        <w:numPr>
          <w:ilvl w:val="1"/>
          <w:numId w:val="4"/>
        </w:numPr>
        <w:ind w:right="37" w:hanging="754"/>
      </w:pPr>
      <w:r>
        <w:t xml:space="preserve">Oferta winna być złożona w języku polskim.  </w:t>
      </w:r>
    </w:p>
    <w:p w14:paraId="68F9636C" w14:textId="77777777" w:rsidR="005C437F" w:rsidRDefault="00C723BD">
      <w:pPr>
        <w:numPr>
          <w:ilvl w:val="1"/>
          <w:numId w:val="4"/>
        </w:numPr>
        <w:ind w:right="37" w:hanging="754"/>
      </w:pPr>
      <w:r>
        <w:t xml:space="preserve">Oferta powinna być czytelna. Oferty nieczytelne nie będą rozpatrywane.  </w:t>
      </w:r>
    </w:p>
    <w:p w14:paraId="3049CBDA" w14:textId="0C4DC1A0" w:rsidR="005C437F" w:rsidRDefault="00C723BD" w:rsidP="003D3788">
      <w:pPr>
        <w:numPr>
          <w:ilvl w:val="1"/>
          <w:numId w:val="4"/>
        </w:numPr>
        <w:spacing w:after="0" w:line="361" w:lineRule="auto"/>
        <w:ind w:right="37" w:hanging="754"/>
      </w:pPr>
      <w:r>
        <w:t xml:space="preserve">Pełnomocnictwo do podpisania oferty winno być dołączone do oferty, o ile umocowanie osoby podpisującej nie wynika z przepisów prawa, właściwych rejestrów publicznie dostępnych,  lub innych dokumentów załączonych do oferty.  </w:t>
      </w:r>
    </w:p>
    <w:p w14:paraId="1A1E3FC4" w14:textId="77777777" w:rsidR="005C437F" w:rsidRDefault="00C723BD">
      <w:pPr>
        <w:numPr>
          <w:ilvl w:val="0"/>
          <w:numId w:val="4"/>
        </w:numPr>
        <w:spacing w:after="133" w:line="259" w:lineRule="auto"/>
        <w:ind w:right="0" w:hanging="360"/>
        <w:jc w:val="left"/>
      </w:pPr>
      <w:r>
        <w:t xml:space="preserve">SKŁADANIE I OTWARCIE OFERT  </w:t>
      </w:r>
    </w:p>
    <w:p w14:paraId="15810651" w14:textId="31A3C4BE" w:rsidR="005C437F" w:rsidRDefault="00C723BD">
      <w:pPr>
        <w:numPr>
          <w:ilvl w:val="1"/>
          <w:numId w:val="4"/>
        </w:numPr>
        <w:ind w:right="37" w:hanging="754"/>
      </w:pPr>
      <w:r>
        <w:t xml:space="preserve">Ofertę należy przesłać na adres e-mailowy: </w:t>
      </w:r>
      <w:r w:rsidR="009018B3">
        <w:rPr>
          <w:color w:val="0000FF"/>
          <w:u w:val="single" w:color="0000FF"/>
        </w:rPr>
        <w:t>zamowienia@pzla-strzelin.pl</w:t>
      </w:r>
    </w:p>
    <w:p w14:paraId="11DC092D" w14:textId="198D8116" w:rsidR="005C437F" w:rsidRPr="006A2F7C" w:rsidRDefault="00C723BD">
      <w:pPr>
        <w:numPr>
          <w:ilvl w:val="1"/>
          <w:numId w:val="4"/>
        </w:numPr>
        <w:ind w:right="37" w:hanging="754"/>
        <w:rPr>
          <w:b/>
        </w:rPr>
      </w:pPr>
      <w:r>
        <w:t>Termi</w:t>
      </w:r>
      <w:r w:rsidR="00174E90">
        <w:t xml:space="preserve">n składania ofert upływa dnia </w:t>
      </w:r>
      <w:r w:rsidR="00B05EEF">
        <w:rPr>
          <w:b/>
        </w:rPr>
        <w:t>07</w:t>
      </w:r>
      <w:bookmarkStart w:id="0" w:name="_GoBack"/>
      <w:bookmarkEnd w:id="0"/>
      <w:r w:rsidR="00174E90" w:rsidRPr="006A2F7C">
        <w:rPr>
          <w:b/>
        </w:rPr>
        <w:t>.07.2023</w:t>
      </w:r>
      <w:r w:rsidRPr="006A2F7C">
        <w:rPr>
          <w:b/>
        </w:rPr>
        <w:t xml:space="preserve">r. do godz. 10.00 .  </w:t>
      </w:r>
    </w:p>
    <w:p w14:paraId="4158BC38" w14:textId="77777777" w:rsidR="005C437F" w:rsidRDefault="00C723BD">
      <w:pPr>
        <w:numPr>
          <w:ilvl w:val="1"/>
          <w:numId w:val="4"/>
        </w:numPr>
        <w:spacing w:after="95"/>
        <w:ind w:right="37" w:hanging="754"/>
      </w:pPr>
      <w:r>
        <w:t xml:space="preserve">Decydujące znaczenie dla zachowania terminu, o którym mowa w pkt 8.2. ma data i godzina </w:t>
      </w:r>
    </w:p>
    <w:p w14:paraId="04398504" w14:textId="77777777" w:rsidR="005C437F" w:rsidRDefault="00C723BD">
      <w:pPr>
        <w:ind w:left="1143" w:right="37"/>
      </w:pPr>
      <w:r>
        <w:t xml:space="preserve">wpływu oferty. Oferty złożone po terminie nie będą rozpatrywane. </w:t>
      </w:r>
    </w:p>
    <w:p w14:paraId="2DB0A7AC" w14:textId="77777777" w:rsidR="005C437F" w:rsidRDefault="00C723BD">
      <w:pPr>
        <w:numPr>
          <w:ilvl w:val="1"/>
          <w:numId w:val="4"/>
        </w:numPr>
        <w:ind w:right="37" w:hanging="754"/>
      </w:pPr>
      <w:r>
        <w:t xml:space="preserve">Wykonawca może przed upływem terminu wycofać lub zmienić swoją ofertę </w:t>
      </w:r>
    </w:p>
    <w:p w14:paraId="6D1D3451" w14:textId="77777777" w:rsidR="005C437F" w:rsidRDefault="00C723BD">
      <w:pPr>
        <w:numPr>
          <w:ilvl w:val="1"/>
          <w:numId w:val="4"/>
        </w:numPr>
        <w:spacing w:after="95"/>
        <w:ind w:right="37" w:hanging="754"/>
      </w:pPr>
      <w:r>
        <w:t xml:space="preserve">Oferty zostaną otwarte w siedzibie Zamawiającego w dniu, w którym upływa termin składania </w:t>
      </w:r>
    </w:p>
    <w:p w14:paraId="35ECFBAF" w14:textId="77DF50ED" w:rsidR="005C437F" w:rsidRDefault="00C723BD" w:rsidP="003D3788">
      <w:pPr>
        <w:spacing w:after="105" w:line="259" w:lineRule="auto"/>
        <w:ind w:left="1143" w:right="0"/>
        <w:jc w:val="left"/>
      </w:pPr>
      <w:r>
        <w:t xml:space="preserve">ofert. </w:t>
      </w:r>
    </w:p>
    <w:p w14:paraId="104D21ED" w14:textId="77777777" w:rsidR="009F20A1" w:rsidRDefault="009F20A1" w:rsidP="003D3788">
      <w:pPr>
        <w:spacing w:after="105" w:line="259" w:lineRule="auto"/>
        <w:ind w:left="1143" w:right="0"/>
        <w:jc w:val="left"/>
      </w:pPr>
    </w:p>
    <w:p w14:paraId="7A1B2DFA" w14:textId="77777777" w:rsidR="009F20A1" w:rsidRDefault="009F20A1" w:rsidP="003D3788">
      <w:pPr>
        <w:spacing w:after="105" w:line="259" w:lineRule="auto"/>
        <w:ind w:left="1143" w:right="0"/>
        <w:jc w:val="left"/>
      </w:pPr>
    </w:p>
    <w:p w14:paraId="7FBFC874" w14:textId="77777777" w:rsidR="009F20A1" w:rsidRDefault="009F20A1" w:rsidP="003D3788">
      <w:pPr>
        <w:spacing w:after="105" w:line="259" w:lineRule="auto"/>
        <w:ind w:left="1143" w:right="0"/>
        <w:jc w:val="left"/>
      </w:pPr>
    </w:p>
    <w:p w14:paraId="7B79F50F" w14:textId="77777777" w:rsidR="009F20A1" w:rsidRDefault="009F20A1" w:rsidP="003D3788">
      <w:pPr>
        <w:spacing w:after="105" w:line="259" w:lineRule="auto"/>
        <w:ind w:left="1143" w:right="0"/>
        <w:jc w:val="left"/>
      </w:pPr>
    </w:p>
    <w:p w14:paraId="10BB4873" w14:textId="77777777" w:rsidR="009F20A1" w:rsidRDefault="009F20A1" w:rsidP="003D3788">
      <w:pPr>
        <w:spacing w:after="105" w:line="259" w:lineRule="auto"/>
        <w:ind w:left="1143" w:right="0"/>
        <w:jc w:val="left"/>
      </w:pPr>
    </w:p>
    <w:p w14:paraId="7BD70AF6" w14:textId="77777777" w:rsidR="009F20A1" w:rsidRDefault="009F20A1" w:rsidP="003D3788">
      <w:pPr>
        <w:spacing w:after="105" w:line="259" w:lineRule="auto"/>
        <w:ind w:left="1143" w:right="0"/>
        <w:jc w:val="left"/>
      </w:pPr>
    </w:p>
    <w:p w14:paraId="5F803DD7" w14:textId="77777777" w:rsidR="005C437F" w:rsidRDefault="00C723BD">
      <w:pPr>
        <w:numPr>
          <w:ilvl w:val="0"/>
          <w:numId w:val="4"/>
        </w:numPr>
        <w:spacing w:after="133" w:line="259" w:lineRule="auto"/>
        <w:ind w:right="0" w:hanging="360"/>
        <w:jc w:val="left"/>
      </w:pPr>
      <w:r>
        <w:t xml:space="preserve">KRYTERIA OCENY OFERT   </w:t>
      </w:r>
    </w:p>
    <w:p w14:paraId="55D15611" w14:textId="77777777" w:rsidR="005C437F" w:rsidRDefault="00C723BD">
      <w:pPr>
        <w:numPr>
          <w:ilvl w:val="1"/>
          <w:numId w:val="4"/>
        </w:numPr>
        <w:spacing w:after="133" w:line="259" w:lineRule="auto"/>
        <w:ind w:right="37" w:hanging="754"/>
      </w:pPr>
      <w:r>
        <w:t xml:space="preserve">Kryterium wyboru najkorzystniejszej oferty jest: </w:t>
      </w:r>
    </w:p>
    <w:tbl>
      <w:tblPr>
        <w:tblStyle w:val="TableGrid"/>
        <w:tblW w:w="7941" w:type="dxa"/>
        <w:tblInd w:w="775" w:type="dxa"/>
        <w:tblCellMar>
          <w:top w:w="47" w:type="dxa"/>
          <w:left w:w="70" w:type="dxa"/>
          <w:right w:w="115" w:type="dxa"/>
        </w:tblCellMar>
        <w:tblLook w:val="04A0" w:firstRow="1" w:lastRow="0" w:firstColumn="1" w:lastColumn="0" w:noHBand="0" w:noVBand="1"/>
      </w:tblPr>
      <w:tblGrid>
        <w:gridCol w:w="5180"/>
        <w:gridCol w:w="2761"/>
      </w:tblGrid>
      <w:tr w:rsidR="005C437F" w14:paraId="10AFDBBB" w14:textId="77777777">
        <w:trPr>
          <w:trHeight w:val="348"/>
        </w:trPr>
        <w:tc>
          <w:tcPr>
            <w:tcW w:w="5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DFB8C5" w14:textId="77777777" w:rsidR="005C437F" w:rsidRDefault="00C723BD">
            <w:pPr>
              <w:spacing w:after="0" w:line="259" w:lineRule="auto"/>
              <w:ind w:left="272" w:right="0" w:firstLine="0"/>
              <w:jc w:val="center"/>
            </w:pPr>
            <w:r>
              <w:t xml:space="preserve">RODZAJ KRYTERIUM </w:t>
            </w:r>
          </w:p>
        </w:tc>
        <w:tc>
          <w:tcPr>
            <w:tcW w:w="2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C03B4D" w14:textId="77777777" w:rsidR="005C437F" w:rsidRDefault="00C723BD">
            <w:pPr>
              <w:spacing w:after="0" w:line="259" w:lineRule="auto"/>
              <w:ind w:left="43" w:right="0" w:firstLine="0"/>
              <w:jc w:val="center"/>
            </w:pPr>
            <w:r>
              <w:t xml:space="preserve">WAGA-MAX ILOŚĆ PKT </w:t>
            </w:r>
          </w:p>
        </w:tc>
      </w:tr>
      <w:tr w:rsidR="005C437F" w14:paraId="5A6FDB2D" w14:textId="77777777">
        <w:trPr>
          <w:trHeight w:val="255"/>
        </w:trPr>
        <w:tc>
          <w:tcPr>
            <w:tcW w:w="79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8D57D8" w14:textId="77777777" w:rsidR="005C437F" w:rsidRDefault="00C723BD">
            <w:pPr>
              <w:spacing w:after="0" w:line="259" w:lineRule="auto"/>
              <w:ind w:left="0" w:right="0" w:firstLine="0"/>
              <w:jc w:val="left"/>
            </w:pPr>
            <w:r>
              <w:t xml:space="preserve">I. Cena =  cena najniższa </w:t>
            </w:r>
          </w:p>
        </w:tc>
      </w:tr>
      <w:tr w:rsidR="005C437F" w14:paraId="2FDBF96F" w14:textId="77777777">
        <w:trPr>
          <w:trHeight w:val="281"/>
        </w:trPr>
        <w:tc>
          <w:tcPr>
            <w:tcW w:w="5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3821CC" w14:textId="77777777" w:rsidR="005C437F" w:rsidRDefault="00C723BD">
            <w:pPr>
              <w:spacing w:after="0" w:line="259" w:lineRule="auto"/>
              <w:ind w:left="272" w:right="0" w:firstLine="0"/>
              <w:jc w:val="center"/>
            </w:pPr>
            <w:r>
              <w:t xml:space="preserve">Cena oferowana </w:t>
            </w:r>
          </w:p>
        </w:tc>
        <w:tc>
          <w:tcPr>
            <w:tcW w:w="2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75376B" w14:textId="1B393A33" w:rsidR="005C437F" w:rsidRDefault="00C723BD">
            <w:pPr>
              <w:tabs>
                <w:tab w:val="center" w:pos="708"/>
                <w:tab w:val="center" w:pos="1664"/>
              </w:tabs>
              <w:spacing w:after="0" w:line="259" w:lineRule="auto"/>
              <w:ind w:left="0" w:right="0" w:firstLine="0"/>
              <w:jc w:val="left"/>
            </w:pPr>
            <w:r>
              <w:rPr>
                <w:sz w:val="22"/>
              </w:rPr>
              <w:tab/>
            </w:r>
            <w:r w:rsidR="006A2F7C">
              <w:t xml:space="preserve">100% </w:t>
            </w:r>
            <w:r w:rsidR="006A2F7C">
              <w:tab/>
              <w:t>max 10</w:t>
            </w:r>
            <w:r>
              <w:t xml:space="preserve">0pkt </w:t>
            </w:r>
          </w:p>
        </w:tc>
      </w:tr>
      <w:tr w:rsidR="005C437F" w14:paraId="5EECE515" w14:textId="77777777">
        <w:trPr>
          <w:trHeight w:val="480"/>
        </w:trPr>
        <w:tc>
          <w:tcPr>
            <w:tcW w:w="5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FB482C" w14:textId="77777777" w:rsidR="005C437F" w:rsidRDefault="00C723BD">
            <w:pPr>
              <w:spacing w:after="0" w:line="259" w:lineRule="auto"/>
              <w:ind w:left="273" w:right="0" w:firstLine="0"/>
              <w:jc w:val="center"/>
            </w:pPr>
            <w:r>
              <w:t xml:space="preserve">Suma kryteriów </w:t>
            </w:r>
          </w:p>
        </w:tc>
        <w:tc>
          <w:tcPr>
            <w:tcW w:w="2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0C74E3" w14:textId="77777777" w:rsidR="005C437F" w:rsidRDefault="00C723BD">
            <w:pPr>
              <w:spacing w:after="0" w:line="259" w:lineRule="auto"/>
              <w:ind w:left="46" w:right="0" w:firstLine="0"/>
              <w:jc w:val="center"/>
            </w:pPr>
            <w:r>
              <w:t xml:space="preserve">100 %-100 pkt </w:t>
            </w:r>
          </w:p>
        </w:tc>
      </w:tr>
    </w:tbl>
    <w:p w14:paraId="411D2E72" w14:textId="77777777" w:rsidR="005C437F" w:rsidRDefault="00C723BD">
      <w:pPr>
        <w:spacing w:after="133" w:line="259" w:lineRule="auto"/>
        <w:ind w:left="708" w:right="0" w:firstLine="0"/>
        <w:jc w:val="left"/>
      </w:pPr>
      <w:r>
        <w:t xml:space="preserve"> </w:t>
      </w:r>
    </w:p>
    <w:p w14:paraId="178BA0C3" w14:textId="77777777" w:rsidR="005C437F" w:rsidRDefault="00C723BD">
      <w:pPr>
        <w:numPr>
          <w:ilvl w:val="1"/>
          <w:numId w:val="4"/>
        </w:numPr>
        <w:spacing w:after="28" w:line="362" w:lineRule="auto"/>
        <w:ind w:right="37" w:hanging="754"/>
      </w:pPr>
      <w:r>
        <w:t xml:space="preserve">W przypadku, jeśli dwóch lub więcej Wykonawców złoży oferty o takiej samej cenie, Zamawiający wezwie tych Wykonawców do złożenia dodatkowych ofert w terminie 3 dni od dnia otrzymania wezwania.  </w:t>
      </w:r>
    </w:p>
    <w:p w14:paraId="62A3080B" w14:textId="77777777" w:rsidR="005C437F" w:rsidRDefault="00C723BD">
      <w:pPr>
        <w:numPr>
          <w:ilvl w:val="1"/>
          <w:numId w:val="4"/>
        </w:numPr>
        <w:spacing w:after="98"/>
        <w:ind w:right="37" w:hanging="754"/>
      </w:pPr>
      <w:r>
        <w:t xml:space="preserve">Wykonawcy składający oferty dodatkowe nie mogą oferować cen wyższych, niż w pierwotnie </w:t>
      </w:r>
    </w:p>
    <w:p w14:paraId="23787879" w14:textId="77777777" w:rsidR="005C437F" w:rsidRDefault="00C723BD">
      <w:pPr>
        <w:ind w:left="1143" w:right="37"/>
      </w:pPr>
      <w:r>
        <w:t xml:space="preserve">złożonych ofertach.  </w:t>
      </w:r>
    </w:p>
    <w:p w14:paraId="5FB271B4" w14:textId="77777777" w:rsidR="005C437F" w:rsidRDefault="00C723BD">
      <w:pPr>
        <w:numPr>
          <w:ilvl w:val="1"/>
          <w:numId w:val="4"/>
        </w:numPr>
        <w:ind w:right="37" w:hanging="754"/>
      </w:pPr>
      <w:r>
        <w:t xml:space="preserve">Cena oferty musi być wyrażona w złotych polskich. </w:t>
      </w:r>
    </w:p>
    <w:p w14:paraId="3CA2F254" w14:textId="69626229" w:rsidR="005C437F" w:rsidRDefault="00C723BD" w:rsidP="003D3788">
      <w:pPr>
        <w:numPr>
          <w:ilvl w:val="1"/>
          <w:numId w:val="4"/>
        </w:numPr>
        <w:spacing w:after="95"/>
        <w:ind w:right="37" w:hanging="754"/>
      </w:pPr>
      <w:r>
        <w:t xml:space="preserve">Cena oferty musi obejmować wszelkie koszty związane z realizacją przedmiotu zamówienia, w tym kosztu załadunku, transportu, rozładunku, wniesienia leków oraz ich opakowania. </w:t>
      </w:r>
    </w:p>
    <w:p w14:paraId="5237435A" w14:textId="77777777" w:rsidR="005C437F" w:rsidRDefault="00C723BD">
      <w:pPr>
        <w:numPr>
          <w:ilvl w:val="0"/>
          <w:numId w:val="4"/>
        </w:numPr>
        <w:spacing w:after="133" w:line="259" w:lineRule="auto"/>
        <w:ind w:right="0" w:hanging="360"/>
        <w:jc w:val="left"/>
      </w:pPr>
      <w:r>
        <w:t xml:space="preserve">WARUNKI ZAWARCIA UMOWY </w:t>
      </w:r>
    </w:p>
    <w:p w14:paraId="3373B0E4" w14:textId="12E5E28F" w:rsidR="005C437F" w:rsidRDefault="00C723BD" w:rsidP="00172814">
      <w:pPr>
        <w:numPr>
          <w:ilvl w:val="1"/>
          <w:numId w:val="4"/>
        </w:numPr>
        <w:spacing w:after="95"/>
        <w:ind w:right="37" w:hanging="754"/>
      </w:pPr>
      <w:r>
        <w:t xml:space="preserve">Zamawiający udzieli zamówienia Wykonawcy, którego oferta odpowiada treści zapytana cenowego oraz została uznana za najkorzystniejszą zgodnie z przedstawionymi w pkt 9 kryteriami oceny ofert. </w:t>
      </w:r>
    </w:p>
    <w:p w14:paraId="7855E920" w14:textId="77777777" w:rsidR="005C437F" w:rsidRDefault="00C723BD">
      <w:pPr>
        <w:numPr>
          <w:ilvl w:val="1"/>
          <w:numId w:val="4"/>
        </w:numPr>
        <w:spacing w:after="95"/>
        <w:ind w:right="37" w:hanging="754"/>
      </w:pPr>
      <w:r>
        <w:t xml:space="preserve">O udzieleniu zamówienia Zamawiający poinformuje niezwłocznie wszystkich Wykonawców, którzy </w:t>
      </w:r>
    </w:p>
    <w:p w14:paraId="12DD69B6" w14:textId="6D5A1CFC" w:rsidR="005C437F" w:rsidRDefault="00C723BD">
      <w:pPr>
        <w:spacing w:after="148" w:line="362" w:lineRule="auto"/>
        <w:ind w:left="1143" w:right="37"/>
      </w:pPr>
      <w:r>
        <w:t xml:space="preserve">złożyli oferty. Zamawiający zamieści tę informację </w:t>
      </w:r>
      <w:r w:rsidR="00172814">
        <w:t>również na stronie internetowej.</w:t>
      </w:r>
      <w:r>
        <w:t xml:space="preserve"> </w:t>
      </w:r>
    </w:p>
    <w:p w14:paraId="532D32F9" w14:textId="77777777" w:rsidR="005C437F" w:rsidRDefault="00C723BD">
      <w:pPr>
        <w:numPr>
          <w:ilvl w:val="1"/>
          <w:numId w:val="4"/>
        </w:numPr>
        <w:spacing w:after="151" w:line="362" w:lineRule="auto"/>
        <w:ind w:right="37" w:hanging="754"/>
      </w:pPr>
      <w:r>
        <w:t xml:space="preserve">Umowa zostanie zawarta w formie pisemnej. Miejsce i termin podpisania umowy zostaną uzgodnione z wyłonionym Wykonawcą. </w:t>
      </w:r>
    </w:p>
    <w:p w14:paraId="6A104C7A" w14:textId="25B6EBB4" w:rsidR="005C437F" w:rsidRDefault="00C723BD" w:rsidP="003D3788">
      <w:pPr>
        <w:numPr>
          <w:ilvl w:val="1"/>
          <w:numId w:val="4"/>
        </w:numPr>
        <w:spacing w:line="362" w:lineRule="auto"/>
        <w:ind w:right="37" w:hanging="754"/>
      </w:pPr>
      <w:r>
        <w:t xml:space="preserve">W przypadku gdy okaże się, że Wykonawca, którego oferta została wybrana przedstawił nieprawdziwe informacje lub będzie uchylał się od zawarcia umowy na warunkach wynikających  z zapytania cenowego  lub nie dopełni wszystkich niezbędnych wymogów formalnych, Zamawiający wybierze tę z pośród pozostałych ofert, która uzyskała  najwyższą ocenę w oparciu  o przyjęte w prowadzonym postepowaniu kryteria, chyba że zajdzie konieczność unieważnienia postępowania.  </w:t>
      </w:r>
    </w:p>
    <w:p w14:paraId="0E52CBBA" w14:textId="77777777" w:rsidR="005C437F" w:rsidRDefault="00C723BD">
      <w:pPr>
        <w:numPr>
          <w:ilvl w:val="0"/>
          <w:numId w:val="4"/>
        </w:numPr>
        <w:ind w:right="0" w:hanging="360"/>
        <w:jc w:val="left"/>
      </w:pPr>
      <w:r>
        <w:t xml:space="preserve">UNIEWAŻNIENIE POSTĘPOWANIA   </w:t>
      </w:r>
    </w:p>
    <w:p w14:paraId="195E4529" w14:textId="77777777" w:rsidR="005C437F" w:rsidRDefault="00C723BD">
      <w:pPr>
        <w:numPr>
          <w:ilvl w:val="1"/>
          <w:numId w:val="4"/>
        </w:numPr>
        <w:ind w:right="37" w:hanging="754"/>
      </w:pPr>
      <w:r>
        <w:t xml:space="preserve">Zamawiający jest uprawniony do unieważnienia postępowania jeżeli: </w:t>
      </w:r>
    </w:p>
    <w:p w14:paraId="508FFE46" w14:textId="77777777" w:rsidR="005C437F" w:rsidRDefault="00C723BD">
      <w:pPr>
        <w:numPr>
          <w:ilvl w:val="3"/>
          <w:numId w:val="5"/>
        </w:numPr>
        <w:ind w:right="37" w:hanging="360"/>
      </w:pPr>
      <w:r>
        <w:t xml:space="preserve">nie wpłynęła żadna oferta lub żadna z ofert nie spełnia warunków postępowania, </w:t>
      </w:r>
    </w:p>
    <w:p w14:paraId="3F1AAF1A" w14:textId="77777777" w:rsidR="005C437F" w:rsidRDefault="00C723BD">
      <w:pPr>
        <w:numPr>
          <w:ilvl w:val="3"/>
          <w:numId w:val="5"/>
        </w:numPr>
        <w:spacing w:after="41" w:line="363" w:lineRule="auto"/>
        <w:ind w:right="37" w:hanging="360"/>
      </w:pPr>
      <w:r>
        <w:t xml:space="preserve">cena najkorzystniejszej oferty przekroczy kwotę, jaką Zamawiający przeznaczył na sfinansowanie zamówienia,  </w:t>
      </w:r>
    </w:p>
    <w:p w14:paraId="7DBC52F5" w14:textId="77777777" w:rsidR="005C437F" w:rsidRDefault="00C723BD">
      <w:pPr>
        <w:numPr>
          <w:ilvl w:val="3"/>
          <w:numId w:val="5"/>
        </w:numPr>
        <w:ind w:right="37" w:hanging="360"/>
      </w:pPr>
      <w:r>
        <w:t xml:space="preserve">wystąpi zmiana okoliczności powodująca, że realizacja zamówienia jest niecelowa, </w:t>
      </w:r>
    </w:p>
    <w:p w14:paraId="3CC76B07" w14:textId="77777777" w:rsidR="005C437F" w:rsidRDefault="00C723BD">
      <w:pPr>
        <w:numPr>
          <w:ilvl w:val="3"/>
          <w:numId w:val="5"/>
        </w:numPr>
        <w:ind w:right="37" w:hanging="360"/>
      </w:pPr>
      <w:r>
        <w:t xml:space="preserve">zapytanie obarczone będzie wadą uniemożliwiającą zawarcie ważnej umowy </w:t>
      </w:r>
    </w:p>
    <w:p w14:paraId="4961C648" w14:textId="77777777" w:rsidR="005C437F" w:rsidRDefault="00C723BD">
      <w:pPr>
        <w:numPr>
          <w:ilvl w:val="3"/>
          <w:numId w:val="5"/>
        </w:numPr>
        <w:spacing w:after="31" w:line="363" w:lineRule="auto"/>
        <w:ind w:right="37" w:hanging="360"/>
      </w:pPr>
      <w:r>
        <w:lastRenderedPageBreak/>
        <w:t xml:space="preserve">nastąpiła istotna zmiana okoliczności powodująca, że prowadzenie postępowania lub zawarcie umowy nie leży w interesie Zamawiającego, czego nie można było wcześniej przewidzieć. </w:t>
      </w:r>
    </w:p>
    <w:p w14:paraId="16A468F3" w14:textId="31D8EA86" w:rsidR="005C437F" w:rsidRDefault="00C723BD" w:rsidP="00172814">
      <w:pPr>
        <w:numPr>
          <w:ilvl w:val="1"/>
          <w:numId w:val="4"/>
        </w:numPr>
        <w:spacing w:after="7"/>
        <w:ind w:right="37" w:hanging="754"/>
      </w:pPr>
      <w:r>
        <w:t xml:space="preserve">Informację o unieważnieniu postępowania Zamawiający przekazuje wykonawcom, do których skierowano zapytanie ofertowe, a także publikuje na stronie internetowej </w:t>
      </w:r>
      <w:r w:rsidR="00172814">
        <w:t>.</w:t>
      </w:r>
    </w:p>
    <w:p w14:paraId="5D0B897A" w14:textId="77777777" w:rsidR="003D3788" w:rsidRDefault="003D3788" w:rsidP="000F5CB1">
      <w:pPr>
        <w:spacing w:after="7"/>
        <w:ind w:left="0" w:right="37" w:firstLine="0"/>
      </w:pPr>
    </w:p>
    <w:p w14:paraId="3C5AFA22" w14:textId="77777777" w:rsidR="005C437F" w:rsidRDefault="00C723BD">
      <w:pPr>
        <w:numPr>
          <w:ilvl w:val="0"/>
          <w:numId w:val="4"/>
        </w:numPr>
        <w:spacing w:after="215"/>
        <w:ind w:right="0" w:hanging="360"/>
        <w:jc w:val="left"/>
      </w:pPr>
      <w:r>
        <w:t xml:space="preserve">ŚRODKI ODWOŁAWCZE PRZYSŁUGUJĄCE OFERENTOM </w:t>
      </w:r>
    </w:p>
    <w:p w14:paraId="093ACB9D" w14:textId="77777777" w:rsidR="005C437F" w:rsidRDefault="00C723BD">
      <w:pPr>
        <w:spacing w:after="247"/>
        <w:ind w:right="37"/>
      </w:pPr>
      <w:r>
        <w:t xml:space="preserve">Zamawiający nie przewiduje środków odwoławczych od wyniku postępowania.  </w:t>
      </w:r>
    </w:p>
    <w:p w14:paraId="2FA1F0AC" w14:textId="77777777" w:rsidR="005C437F" w:rsidRDefault="00C723BD">
      <w:pPr>
        <w:numPr>
          <w:ilvl w:val="0"/>
          <w:numId w:val="4"/>
        </w:numPr>
        <w:spacing w:after="254" w:line="259" w:lineRule="auto"/>
        <w:ind w:right="0" w:hanging="360"/>
        <w:jc w:val="left"/>
      </w:pPr>
      <w:r>
        <w:t xml:space="preserve">ZAWARCIE UMOWY </w:t>
      </w:r>
    </w:p>
    <w:p w14:paraId="729AB785" w14:textId="77777777" w:rsidR="005C437F" w:rsidRDefault="00C723BD">
      <w:pPr>
        <w:numPr>
          <w:ilvl w:val="1"/>
          <w:numId w:val="4"/>
        </w:numPr>
        <w:ind w:right="37" w:hanging="754"/>
      </w:pPr>
      <w:r>
        <w:t xml:space="preserve">Umowa zawarta będzie na okres 12 miesięcy  </w:t>
      </w:r>
    </w:p>
    <w:p w14:paraId="347F5CA2" w14:textId="77777777" w:rsidR="005C437F" w:rsidRDefault="00C723BD">
      <w:pPr>
        <w:numPr>
          <w:ilvl w:val="1"/>
          <w:numId w:val="4"/>
        </w:numPr>
        <w:spacing w:after="199" w:line="362" w:lineRule="auto"/>
        <w:ind w:right="37" w:hanging="754"/>
      </w:pPr>
      <w:r>
        <w:t xml:space="preserve">Oferent, którego oferta zostanie wskazana jako najkorzystniejsza, otrzyma powiadomienie o terminie i miejscu podpisania umowy. </w:t>
      </w:r>
    </w:p>
    <w:p w14:paraId="15117B4F" w14:textId="77777777" w:rsidR="005C437F" w:rsidRDefault="00C723BD">
      <w:pPr>
        <w:ind w:right="37"/>
      </w:pPr>
      <w:r>
        <w:t xml:space="preserve">Załączniki: </w:t>
      </w:r>
    </w:p>
    <w:p w14:paraId="5AB451FA" w14:textId="77777777" w:rsidR="005C437F" w:rsidRDefault="00C723BD">
      <w:pPr>
        <w:numPr>
          <w:ilvl w:val="0"/>
          <w:numId w:val="6"/>
        </w:numPr>
        <w:spacing w:after="133" w:line="259" w:lineRule="auto"/>
        <w:ind w:right="37" w:hanging="360"/>
      </w:pPr>
      <w:r>
        <w:t xml:space="preserve">Załącznik nr 1-formularz ofertowy </w:t>
      </w:r>
    </w:p>
    <w:p w14:paraId="52B9BA36" w14:textId="77777777" w:rsidR="005C437F" w:rsidRDefault="00C723BD">
      <w:pPr>
        <w:numPr>
          <w:ilvl w:val="0"/>
          <w:numId w:val="6"/>
        </w:numPr>
        <w:spacing w:after="133" w:line="259" w:lineRule="auto"/>
        <w:ind w:right="37" w:hanging="360"/>
      </w:pPr>
      <w:r>
        <w:t xml:space="preserve">Załącznik nr 2–wykaz asortymentowo-cenowy </w:t>
      </w:r>
    </w:p>
    <w:p w14:paraId="3A299404" w14:textId="77777777" w:rsidR="005C437F" w:rsidRDefault="00C723BD">
      <w:pPr>
        <w:numPr>
          <w:ilvl w:val="0"/>
          <w:numId w:val="6"/>
        </w:numPr>
        <w:ind w:right="37" w:hanging="360"/>
      </w:pPr>
      <w:r>
        <w:t xml:space="preserve">Załącznik nr 3– umowa (wzór)  </w:t>
      </w:r>
    </w:p>
    <w:p w14:paraId="68203498" w14:textId="77777777" w:rsidR="005C437F" w:rsidRDefault="00C723BD">
      <w:pPr>
        <w:numPr>
          <w:ilvl w:val="0"/>
          <w:numId w:val="6"/>
        </w:numPr>
        <w:spacing w:after="29" w:line="362" w:lineRule="auto"/>
        <w:ind w:right="37" w:hanging="360"/>
      </w:pPr>
      <w:r>
        <w:t xml:space="preserve">Załącznik nr 4 - Oświadczenie, że oferowane produkty są dopuszczone do obrotu zgodnie z obowiązującymi przepisami  </w:t>
      </w:r>
    </w:p>
    <w:p w14:paraId="20CE0139" w14:textId="77777777" w:rsidR="00D87217" w:rsidRDefault="00C723BD" w:rsidP="00D87217">
      <w:pPr>
        <w:numPr>
          <w:ilvl w:val="0"/>
          <w:numId w:val="6"/>
        </w:numPr>
        <w:spacing w:after="97"/>
        <w:ind w:right="37" w:hanging="360"/>
      </w:pPr>
      <w:r>
        <w:t xml:space="preserve">Załącznik nr 5 – oświadczenie o spełnieniu warunków podmiotowych udziału w postępowaniu. </w:t>
      </w:r>
    </w:p>
    <w:p w14:paraId="160071B3" w14:textId="18F4C0D1" w:rsidR="005C437F" w:rsidRDefault="00D87217" w:rsidP="003D3788">
      <w:pPr>
        <w:numPr>
          <w:ilvl w:val="0"/>
          <w:numId w:val="6"/>
        </w:numPr>
        <w:spacing w:after="97"/>
        <w:ind w:right="37" w:hanging="360"/>
      </w:pPr>
      <w:r>
        <w:t xml:space="preserve">Załącznik nr 6 – Oświadczenie o niepodleganiu wykluczeniu i spełnianiu warunków udziału w postępowaniu </w:t>
      </w:r>
    </w:p>
    <w:p w14:paraId="1EA5FD31" w14:textId="77777777" w:rsidR="003D3788" w:rsidRDefault="003D3788" w:rsidP="003D3788">
      <w:pPr>
        <w:spacing w:after="97"/>
        <w:ind w:left="360" w:right="37" w:firstLine="0"/>
      </w:pPr>
    </w:p>
    <w:p w14:paraId="34516191" w14:textId="77777777" w:rsidR="00F007B3" w:rsidRPr="00F007B3" w:rsidRDefault="00F007B3" w:rsidP="00F007B3">
      <w:pPr>
        <w:spacing w:line="360" w:lineRule="auto"/>
        <w:rPr>
          <w:b/>
          <w:bCs/>
          <w:i/>
          <w:szCs w:val="18"/>
          <w:u w:val="single"/>
          <w:lang w:eastAsia="en-US"/>
        </w:rPr>
      </w:pPr>
      <w:r w:rsidRPr="00F007B3">
        <w:rPr>
          <w:b/>
          <w:bCs/>
          <w:szCs w:val="18"/>
          <w:u w:val="single"/>
          <w:lang w:val="de-DE" w:eastAsia="en-US"/>
        </w:rPr>
        <w:t>12</w:t>
      </w:r>
      <w:r w:rsidRPr="00F007B3">
        <w:rPr>
          <w:b/>
          <w:bCs/>
          <w:i/>
          <w:szCs w:val="18"/>
          <w:u w:val="single"/>
          <w:lang w:val="de-DE" w:eastAsia="en-US"/>
        </w:rPr>
        <w:t>. KLAUZULA INFORMACYJNA Z ART. 13 RODO W CELU ZWIĄZANYM Z POSTĘPOWANIEM O UDZIELENIE ZAMÓWIENIA PUBLICZNEGO</w:t>
      </w:r>
    </w:p>
    <w:p w14:paraId="3118CF6B" w14:textId="77777777" w:rsidR="00F007B3" w:rsidRPr="00F007B3" w:rsidRDefault="00F007B3" w:rsidP="00F007B3">
      <w:pPr>
        <w:spacing w:line="360" w:lineRule="auto"/>
        <w:rPr>
          <w:i/>
          <w:szCs w:val="18"/>
          <w:lang w:eastAsia="en-US"/>
        </w:rPr>
      </w:pPr>
      <w:r w:rsidRPr="00F007B3">
        <w:rPr>
          <w:i/>
          <w:szCs w:val="18"/>
          <w:lang w:eastAsia="en-US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14:paraId="1FDA0A40" w14:textId="77777777" w:rsidR="00F007B3" w:rsidRPr="00F007B3" w:rsidRDefault="00F007B3" w:rsidP="00F007B3">
      <w:pPr>
        <w:numPr>
          <w:ilvl w:val="0"/>
          <w:numId w:val="12"/>
        </w:numPr>
        <w:spacing w:after="0" w:line="360" w:lineRule="auto"/>
        <w:ind w:left="567" w:right="0" w:hanging="283"/>
        <w:rPr>
          <w:i/>
          <w:szCs w:val="18"/>
        </w:rPr>
      </w:pPr>
      <w:r w:rsidRPr="00F007B3">
        <w:rPr>
          <w:i/>
          <w:szCs w:val="18"/>
          <w:lang w:eastAsia="en-US"/>
        </w:rPr>
        <w:t xml:space="preserve">administratorem Pani/Pana danych osobowych jest </w:t>
      </w:r>
      <w:r w:rsidRPr="00F007B3">
        <w:rPr>
          <w:b/>
          <w:i/>
          <w:szCs w:val="18"/>
          <w:lang w:eastAsia="en-US"/>
        </w:rPr>
        <w:t xml:space="preserve">Publiczny Zakład  Lecznictwa Ambulatoryjnego w Strzelinie </w:t>
      </w:r>
      <w:r w:rsidRPr="00F007B3">
        <w:rPr>
          <w:i/>
          <w:szCs w:val="18"/>
          <w:lang w:eastAsia="en-US"/>
        </w:rPr>
        <w:t xml:space="preserve">, 57-100 Strzelin, ul. Mickiewicza 20 , nr tel. </w:t>
      </w:r>
      <w:hyperlink r:id="rId11" w:history="1">
        <w:r w:rsidRPr="00F007B3">
          <w:rPr>
            <w:i/>
            <w:szCs w:val="18"/>
          </w:rPr>
          <w:t>71 793 85 60</w:t>
        </w:r>
      </w:hyperlink>
      <w:r w:rsidRPr="00F007B3">
        <w:rPr>
          <w:i/>
          <w:szCs w:val="18"/>
        </w:rPr>
        <w:t>,</w:t>
      </w:r>
    </w:p>
    <w:p w14:paraId="0AC7EC94" w14:textId="77777777" w:rsidR="00F007B3" w:rsidRPr="00F007B3" w:rsidRDefault="00F007B3" w:rsidP="00F007B3">
      <w:pPr>
        <w:numPr>
          <w:ilvl w:val="0"/>
          <w:numId w:val="9"/>
        </w:numPr>
        <w:spacing w:after="0" w:line="360" w:lineRule="auto"/>
        <w:ind w:right="0"/>
        <w:rPr>
          <w:i/>
          <w:szCs w:val="18"/>
          <w:lang w:eastAsia="en-US"/>
        </w:rPr>
      </w:pPr>
      <w:r w:rsidRPr="00F007B3">
        <w:rPr>
          <w:i/>
          <w:szCs w:val="18"/>
          <w:lang w:eastAsia="en-US"/>
        </w:rPr>
        <w:t xml:space="preserve">inspektorem ochrony danych osobowych w </w:t>
      </w:r>
      <w:r w:rsidRPr="00F007B3">
        <w:rPr>
          <w:b/>
          <w:i/>
          <w:szCs w:val="18"/>
          <w:lang w:eastAsia="en-US"/>
        </w:rPr>
        <w:t>Publicznym Zakładzie Lecznictwa Ambulatoryjnego w Strzelinie</w:t>
      </w:r>
      <w:r w:rsidRPr="00F007B3">
        <w:rPr>
          <w:i/>
          <w:szCs w:val="18"/>
          <w:lang w:eastAsia="en-US"/>
        </w:rPr>
        <w:t xml:space="preserve"> jest Pan Wojciech </w:t>
      </w:r>
      <w:proofErr w:type="spellStart"/>
      <w:r w:rsidRPr="00F007B3">
        <w:rPr>
          <w:i/>
          <w:szCs w:val="18"/>
          <w:lang w:eastAsia="en-US"/>
        </w:rPr>
        <w:t>Huczyński</w:t>
      </w:r>
      <w:proofErr w:type="spellEnd"/>
      <w:r w:rsidRPr="00F007B3">
        <w:rPr>
          <w:i/>
          <w:szCs w:val="18"/>
          <w:lang w:eastAsia="en-US"/>
        </w:rPr>
        <w:t xml:space="preserve"> , adres e-mail:  iod@huczyski.pl</w:t>
      </w:r>
    </w:p>
    <w:p w14:paraId="32CBAD80" w14:textId="77777777" w:rsidR="00F007B3" w:rsidRPr="00F007B3" w:rsidRDefault="00F007B3" w:rsidP="00F007B3">
      <w:pPr>
        <w:numPr>
          <w:ilvl w:val="0"/>
          <w:numId w:val="9"/>
        </w:numPr>
        <w:spacing w:after="0" w:line="360" w:lineRule="auto"/>
        <w:ind w:right="0"/>
        <w:rPr>
          <w:i/>
          <w:szCs w:val="18"/>
          <w:lang w:eastAsia="en-US"/>
        </w:rPr>
      </w:pPr>
      <w:r w:rsidRPr="00F007B3">
        <w:rPr>
          <w:i/>
          <w:szCs w:val="18"/>
          <w:lang w:eastAsia="en-US"/>
        </w:rPr>
        <w:t>Państwa dane osobowe przetwarzane będą na podstawie art. 6 ust. 1 lit. c) RODO w celu związanym z postępowaniem o udzielenie zamówienia publicznego prowadzonym w trybie zapytania ofertowego,</w:t>
      </w:r>
    </w:p>
    <w:p w14:paraId="4ACBE922" w14:textId="77777777" w:rsidR="00F007B3" w:rsidRPr="00F007B3" w:rsidRDefault="00F007B3" w:rsidP="00F007B3">
      <w:pPr>
        <w:numPr>
          <w:ilvl w:val="0"/>
          <w:numId w:val="9"/>
        </w:numPr>
        <w:spacing w:after="0" w:line="360" w:lineRule="auto"/>
        <w:ind w:left="714" w:right="0" w:hanging="357"/>
        <w:contextualSpacing/>
        <w:rPr>
          <w:i/>
          <w:color w:val="00B0F0"/>
          <w:szCs w:val="18"/>
        </w:rPr>
      </w:pPr>
      <w:r w:rsidRPr="00F007B3">
        <w:rPr>
          <w:i/>
          <w:szCs w:val="18"/>
        </w:rPr>
        <w:t xml:space="preserve">odbiorcami Pani/Pana danych osobowych będą osoby lub podmioty, którym udostępniona zostanie dokumentacja postępowania w oparciu o art. 8 oraz art. 96 ust. 3 ustawy z dnia 29 stycznia 2004 r. – Prawo zamówień publicznych (Dz. U. z 2021 r. poz. 1129), dalej „ustawa </w:t>
      </w:r>
      <w:proofErr w:type="spellStart"/>
      <w:r w:rsidRPr="00F007B3">
        <w:rPr>
          <w:i/>
          <w:szCs w:val="18"/>
        </w:rPr>
        <w:t>Pzp</w:t>
      </w:r>
      <w:proofErr w:type="spellEnd"/>
      <w:r w:rsidRPr="00F007B3">
        <w:rPr>
          <w:i/>
          <w:szCs w:val="18"/>
        </w:rPr>
        <w:t xml:space="preserve">”;  </w:t>
      </w:r>
    </w:p>
    <w:p w14:paraId="0BBB8AD5" w14:textId="77777777" w:rsidR="00F007B3" w:rsidRPr="00F007B3" w:rsidRDefault="00F007B3" w:rsidP="00F007B3">
      <w:pPr>
        <w:numPr>
          <w:ilvl w:val="0"/>
          <w:numId w:val="9"/>
        </w:numPr>
        <w:spacing w:after="0" w:line="360" w:lineRule="auto"/>
        <w:ind w:right="0"/>
        <w:rPr>
          <w:i/>
          <w:szCs w:val="18"/>
          <w:lang w:eastAsia="en-US"/>
        </w:rPr>
      </w:pPr>
      <w:r w:rsidRPr="00F007B3">
        <w:rPr>
          <w:i/>
          <w:szCs w:val="18"/>
          <w:lang w:eastAsia="en-US"/>
        </w:rPr>
        <w:t>Pani/Pana dane osobowe będą przechowywane, zgodnie z art. 78 ust. 1 ustawy PZP, przez okres 4 lat od dnia zakończenia postępowania o udzielenie zamówienia, a jeżeli czas trwania umowy przekracza 4 lata, okres przechowywania obejmuje cały czas trwania umowy;</w:t>
      </w:r>
    </w:p>
    <w:p w14:paraId="34C9B9D0" w14:textId="77777777" w:rsidR="00F007B3" w:rsidRPr="00F007B3" w:rsidRDefault="00F007B3" w:rsidP="00F007B3">
      <w:pPr>
        <w:numPr>
          <w:ilvl w:val="0"/>
          <w:numId w:val="9"/>
        </w:numPr>
        <w:spacing w:after="0" w:line="360" w:lineRule="auto"/>
        <w:ind w:right="0"/>
        <w:rPr>
          <w:b/>
          <w:i/>
          <w:szCs w:val="18"/>
          <w:lang w:eastAsia="en-US"/>
        </w:rPr>
      </w:pPr>
      <w:r w:rsidRPr="00F007B3">
        <w:rPr>
          <w:i/>
          <w:szCs w:val="18"/>
          <w:lang w:eastAsia="en-US"/>
        </w:rPr>
        <w:lastRenderedPageBreak/>
        <w:t xml:space="preserve">obowiązek podania przez Panią/Pana danych osobowych bezpośrednio Pani/Pana dotyczących jest wymogiem ustawowym określonym w przepisach ustawy PZP, związanym z udziałem w postępowaniu o udzielenie zamówienia publicznego; konsekwencje niepodania określonych danych wynikają z ustawy PZP;  </w:t>
      </w:r>
    </w:p>
    <w:p w14:paraId="39EA2F63" w14:textId="77777777" w:rsidR="00F007B3" w:rsidRPr="00F007B3" w:rsidRDefault="00F007B3" w:rsidP="00F007B3">
      <w:pPr>
        <w:numPr>
          <w:ilvl w:val="0"/>
          <w:numId w:val="9"/>
        </w:numPr>
        <w:spacing w:after="0" w:line="360" w:lineRule="auto"/>
        <w:ind w:right="0"/>
        <w:rPr>
          <w:i/>
          <w:szCs w:val="18"/>
          <w:lang w:eastAsia="en-US"/>
        </w:rPr>
      </w:pPr>
      <w:r w:rsidRPr="00F007B3">
        <w:rPr>
          <w:i/>
          <w:szCs w:val="18"/>
          <w:lang w:eastAsia="en-US"/>
        </w:rPr>
        <w:t>w odniesieniu do Pani/Pana danych osobowych decyzje nie będą podejmowane w sposób zautomatyzowany, stosowanie do art. 22 RODO;</w:t>
      </w:r>
    </w:p>
    <w:p w14:paraId="6828C619" w14:textId="77777777" w:rsidR="00F007B3" w:rsidRPr="00F007B3" w:rsidRDefault="00F007B3" w:rsidP="00F007B3">
      <w:pPr>
        <w:numPr>
          <w:ilvl w:val="0"/>
          <w:numId w:val="9"/>
        </w:numPr>
        <w:spacing w:after="0" w:line="360" w:lineRule="auto"/>
        <w:ind w:right="0"/>
        <w:rPr>
          <w:i/>
          <w:szCs w:val="18"/>
          <w:lang w:eastAsia="en-US"/>
        </w:rPr>
      </w:pPr>
      <w:r w:rsidRPr="00F007B3">
        <w:rPr>
          <w:i/>
          <w:szCs w:val="18"/>
          <w:lang w:eastAsia="en-US"/>
        </w:rPr>
        <w:t>posiada Pani/Pan:</w:t>
      </w:r>
    </w:p>
    <w:p w14:paraId="7F44A4D0" w14:textId="77777777" w:rsidR="00F007B3" w:rsidRPr="00F007B3" w:rsidRDefault="00F007B3" w:rsidP="00F007B3">
      <w:pPr>
        <w:numPr>
          <w:ilvl w:val="0"/>
          <w:numId w:val="10"/>
        </w:numPr>
        <w:spacing w:after="0" w:line="360" w:lineRule="auto"/>
        <w:ind w:right="0"/>
        <w:rPr>
          <w:i/>
          <w:szCs w:val="18"/>
          <w:lang w:eastAsia="en-US"/>
        </w:rPr>
      </w:pPr>
      <w:r w:rsidRPr="00F007B3">
        <w:rPr>
          <w:i/>
          <w:szCs w:val="18"/>
          <w:lang w:eastAsia="en-US"/>
        </w:rPr>
        <w:t>na podstawie art. 15 RODO prawo dostępu do danych osobowych Pani/Pana dotyczących;</w:t>
      </w:r>
    </w:p>
    <w:p w14:paraId="0773C9CF" w14:textId="77777777" w:rsidR="00F007B3" w:rsidRPr="00F007B3" w:rsidRDefault="00F007B3" w:rsidP="00F007B3">
      <w:pPr>
        <w:numPr>
          <w:ilvl w:val="0"/>
          <w:numId w:val="10"/>
        </w:numPr>
        <w:spacing w:after="0" w:line="360" w:lineRule="auto"/>
        <w:ind w:right="0"/>
        <w:rPr>
          <w:i/>
          <w:szCs w:val="18"/>
          <w:lang w:eastAsia="en-US"/>
        </w:rPr>
      </w:pPr>
      <w:r w:rsidRPr="00F007B3">
        <w:rPr>
          <w:i/>
          <w:szCs w:val="18"/>
          <w:lang w:eastAsia="en-US"/>
        </w:rPr>
        <w:t xml:space="preserve">na podstawie art. 16 RODO prawo do sprostowania Pani/Pana danych osobowych </w:t>
      </w:r>
      <w:r w:rsidRPr="00F007B3">
        <w:rPr>
          <w:b/>
          <w:i/>
          <w:szCs w:val="18"/>
          <w:vertAlign w:val="superscript"/>
          <w:lang w:eastAsia="en-US"/>
        </w:rPr>
        <w:t>**</w:t>
      </w:r>
      <w:r w:rsidRPr="00F007B3">
        <w:rPr>
          <w:i/>
          <w:szCs w:val="18"/>
          <w:lang w:eastAsia="en-US"/>
        </w:rPr>
        <w:t>;</w:t>
      </w:r>
    </w:p>
    <w:p w14:paraId="0011C2A0" w14:textId="77777777" w:rsidR="00F007B3" w:rsidRPr="00F007B3" w:rsidRDefault="00F007B3" w:rsidP="00F007B3">
      <w:pPr>
        <w:numPr>
          <w:ilvl w:val="0"/>
          <w:numId w:val="10"/>
        </w:numPr>
        <w:spacing w:after="0" w:line="360" w:lineRule="auto"/>
        <w:ind w:right="0"/>
        <w:rPr>
          <w:i/>
          <w:szCs w:val="18"/>
          <w:lang w:eastAsia="en-US"/>
        </w:rPr>
      </w:pPr>
      <w:r w:rsidRPr="00F007B3">
        <w:rPr>
          <w:i/>
          <w:szCs w:val="18"/>
          <w:lang w:eastAsia="en-US"/>
        </w:rPr>
        <w:t xml:space="preserve">na podstawie art. 18 RODO prawo żądania od administratora ograniczenia przetwarzania danych osobowych z zastrzeżeniem przypadków, o których mowa w art. 18 ust. 2 RODO ***;  </w:t>
      </w:r>
    </w:p>
    <w:p w14:paraId="44641EFC" w14:textId="77777777" w:rsidR="00F007B3" w:rsidRPr="00F007B3" w:rsidRDefault="00F007B3" w:rsidP="00F007B3">
      <w:pPr>
        <w:numPr>
          <w:ilvl w:val="0"/>
          <w:numId w:val="10"/>
        </w:numPr>
        <w:spacing w:after="0" w:line="360" w:lineRule="auto"/>
        <w:ind w:right="0"/>
        <w:rPr>
          <w:i/>
          <w:szCs w:val="18"/>
          <w:lang w:eastAsia="en-US"/>
        </w:rPr>
      </w:pPr>
      <w:r w:rsidRPr="00F007B3">
        <w:rPr>
          <w:i/>
          <w:szCs w:val="18"/>
          <w:lang w:eastAsia="en-US"/>
        </w:rPr>
        <w:t>prawo do wniesienia skargi do Prezesa Urzędu Ochrony Danych Osobowych, gdy uzna Pani/Pan, że przetwarzanie danych osobowych Pani/Pana dotyczących narusza przepisy RODO;</w:t>
      </w:r>
    </w:p>
    <w:p w14:paraId="50057F7E" w14:textId="77777777" w:rsidR="00F007B3" w:rsidRPr="00F007B3" w:rsidRDefault="00F007B3" w:rsidP="00F007B3">
      <w:pPr>
        <w:numPr>
          <w:ilvl w:val="0"/>
          <w:numId w:val="9"/>
        </w:numPr>
        <w:spacing w:after="0" w:line="360" w:lineRule="auto"/>
        <w:ind w:right="0"/>
        <w:rPr>
          <w:i/>
          <w:szCs w:val="18"/>
          <w:lang w:eastAsia="en-US"/>
        </w:rPr>
      </w:pPr>
      <w:r w:rsidRPr="00F007B3">
        <w:rPr>
          <w:i/>
          <w:szCs w:val="18"/>
          <w:lang w:eastAsia="en-US"/>
        </w:rPr>
        <w:t>nie przysługuje Pani/Panu:</w:t>
      </w:r>
    </w:p>
    <w:p w14:paraId="7DF8D2FF" w14:textId="77777777" w:rsidR="00F007B3" w:rsidRPr="00F007B3" w:rsidRDefault="00F007B3" w:rsidP="00F007B3">
      <w:pPr>
        <w:numPr>
          <w:ilvl w:val="0"/>
          <w:numId w:val="11"/>
        </w:numPr>
        <w:spacing w:after="0" w:line="360" w:lineRule="auto"/>
        <w:ind w:right="0"/>
        <w:rPr>
          <w:i/>
          <w:szCs w:val="18"/>
          <w:lang w:eastAsia="en-US"/>
        </w:rPr>
      </w:pPr>
      <w:r w:rsidRPr="00F007B3">
        <w:rPr>
          <w:i/>
          <w:szCs w:val="18"/>
          <w:lang w:eastAsia="en-US"/>
        </w:rPr>
        <w:t>w związku z art. 17 ust. 3 lit. b, d lub e RODO prawo do usunięcia danych osobowych;</w:t>
      </w:r>
    </w:p>
    <w:p w14:paraId="4DC372C1" w14:textId="77777777" w:rsidR="00F007B3" w:rsidRPr="00F007B3" w:rsidRDefault="00F007B3" w:rsidP="00F007B3">
      <w:pPr>
        <w:numPr>
          <w:ilvl w:val="0"/>
          <w:numId w:val="11"/>
        </w:numPr>
        <w:spacing w:after="0" w:line="360" w:lineRule="auto"/>
        <w:ind w:right="0"/>
        <w:rPr>
          <w:b/>
          <w:i/>
          <w:szCs w:val="18"/>
          <w:lang w:eastAsia="en-US"/>
        </w:rPr>
      </w:pPr>
      <w:r w:rsidRPr="00F007B3">
        <w:rPr>
          <w:i/>
          <w:szCs w:val="18"/>
          <w:lang w:eastAsia="en-US"/>
        </w:rPr>
        <w:t>prawo do przenoszenia danych osobowych, o którym mowa w art. 20 RODO;</w:t>
      </w:r>
    </w:p>
    <w:p w14:paraId="5E16222A" w14:textId="77777777" w:rsidR="00F007B3" w:rsidRPr="00F007B3" w:rsidRDefault="00F007B3" w:rsidP="00F007B3">
      <w:pPr>
        <w:numPr>
          <w:ilvl w:val="0"/>
          <w:numId w:val="11"/>
        </w:numPr>
        <w:spacing w:after="0" w:line="360" w:lineRule="auto"/>
        <w:ind w:right="0"/>
        <w:rPr>
          <w:b/>
          <w:i/>
          <w:szCs w:val="18"/>
          <w:lang w:eastAsia="en-US"/>
        </w:rPr>
      </w:pPr>
      <w:r w:rsidRPr="00F007B3">
        <w:rPr>
          <w:b/>
          <w:i/>
          <w:szCs w:val="18"/>
          <w:lang w:eastAsia="en-US"/>
        </w:rPr>
        <w:t>na podstawie art. 21 RODO prawo sprzeciwu, wobec przetwarzania danych osobowych, gdyż podstawą prawną przetwarzania Pani/Pana danych osobowych jest art. 6 ust. 1 lit. c RODO</w:t>
      </w:r>
      <w:r w:rsidRPr="00F007B3">
        <w:rPr>
          <w:i/>
          <w:szCs w:val="18"/>
          <w:lang w:eastAsia="en-US"/>
        </w:rPr>
        <w:t>.</w:t>
      </w:r>
    </w:p>
    <w:p w14:paraId="12298D1D" w14:textId="77777777" w:rsidR="00F007B3" w:rsidRPr="00F007B3" w:rsidRDefault="00F007B3" w:rsidP="00F007B3">
      <w:pPr>
        <w:spacing w:line="360" w:lineRule="auto"/>
        <w:rPr>
          <w:i/>
          <w:szCs w:val="18"/>
          <w:lang w:eastAsia="en-US"/>
        </w:rPr>
      </w:pPr>
      <w:r w:rsidRPr="00F007B3">
        <w:rPr>
          <w:b/>
          <w:i/>
          <w:szCs w:val="18"/>
          <w:vertAlign w:val="superscript"/>
          <w:lang w:eastAsia="en-US"/>
        </w:rPr>
        <w:t xml:space="preserve">** </w:t>
      </w:r>
      <w:r w:rsidRPr="00F007B3">
        <w:rPr>
          <w:b/>
          <w:i/>
          <w:szCs w:val="18"/>
          <w:lang w:eastAsia="en-US"/>
        </w:rPr>
        <w:t>Wyjaśnienie:</w:t>
      </w:r>
      <w:r w:rsidRPr="00F007B3">
        <w:rPr>
          <w:i/>
          <w:szCs w:val="18"/>
          <w:lang w:eastAsia="en-US"/>
        </w:rPr>
        <w:t xml:space="preserve"> skorzystanie z prawa do sprostowania nie może skutkować zmianą wyniku postępowania o udzielenie zamówienia publicznego ani zmianą postanowień umowy w zakresie niezgodnym z ustawą PZP oraz nie może naruszać integralności protokołu oraz jego załączników.</w:t>
      </w:r>
    </w:p>
    <w:p w14:paraId="72A1D501" w14:textId="487B4786" w:rsidR="00F007B3" w:rsidRPr="00F007B3" w:rsidRDefault="00F007B3" w:rsidP="00F007B3">
      <w:pPr>
        <w:spacing w:line="360" w:lineRule="auto"/>
        <w:rPr>
          <w:i/>
          <w:szCs w:val="18"/>
          <w:lang w:eastAsia="en-US"/>
        </w:rPr>
      </w:pPr>
      <w:r w:rsidRPr="00F007B3">
        <w:rPr>
          <w:b/>
          <w:i/>
          <w:szCs w:val="18"/>
          <w:vertAlign w:val="superscript"/>
          <w:lang w:eastAsia="en-US"/>
        </w:rPr>
        <w:t xml:space="preserve">*** </w:t>
      </w:r>
      <w:r w:rsidRPr="00F007B3">
        <w:rPr>
          <w:b/>
          <w:i/>
          <w:szCs w:val="18"/>
          <w:lang w:eastAsia="en-US"/>
        </w:rPr>
        <w:t>Wyjaśnienie:</w:t>
      </w:r>
      <w:r w:rsidRPr="00F007B3">
        <w:rPr>
          <w:i/>
          <w:szCs w:val="18"/>
          <w:lang w:eastAsia="en-US"/>
        </w:rPr>
        <w:t xml:space="preserve"> prawo do ograniczenia przetwarzania nie ma zastosowania </w:t>
      </w:r>
      <w:r w:rsidRPr="00F007B3">
        <w:rPr>
          <w:i/>
          <w:szCs w:val="18"/>
          <w:lang w:eastAsia="en-US"/>
        </w:rPr>
        <w:br/>
        <w:t>w odniesieniu do przechowywania, w celu zapewnienia korzystania ze środków ochrony prawnej lub w celu ochrony praw innej osoby fizycznej lub prawnej, lub z uwagi na ważne względy interesu publicznego Unii Europejsk</w:t>
      </w:r>
      <w:r>
        <w:rPr>
          <w:i/>
          <w:szCs w:val="18"/>
          <w:lang w:eastAsia="en-US"/>
        </w:rPr>
        <w:t>iej lub państwa członkowskiego.</w:t>
      </w:r>
    </w:p>
    <w:p w14:paraId="4575731C" w14:textId="77777777" w:rsidR="00F007B3" w:rsidRPr="00F007B3" w:rsidRDefault="00F007B3" w:rsidP="00F007B3">
      <w:pPr>
        <w:spacing w:line="360" w:lineRule="auto"/>
        <w:jc w:val="right"/>
        <w:rPr>
          <w:b/>
          <w:szCs w:val="18"/>
        </w:rPr>
      </w:pPr>
      <w:r w:rsidRPr="00F007B3">
        <w:rPr>
          <w:b/>
          <w:szCs w:val="18"/>
        </w:rPr>
        <w:t>Zatwierdzam:</w:t>
      </w:r>
    </w:p>
    <w:p w14:paraId="45CDDACE" w14:textId="77777777" w:rsidR="00F007B3" w:rsidRPr="00F007B3" w:rsidRDefault="00F007B3" w:rsidP="00F007B3">
      <w:pPr>
        <w:spacing w:line="360" w:lineRule="auto"/>
        <w:jc w:val="right"/>
        <w:rPr>
          <w:szCs w:val="18"/>
        </w:rPr>
      </w:pPr>
      <w:r w:rsidRPr="00F007B3">
        <w:rPr>
          <w:szCs w:val="18"/>
        </w:rPr>
        <w:t>Dyrektor PZLA w Strzelinie</w:t>
      </w:r>
    </w:p>
    <w:p w14:paraId="4EDEEDDA" w14:textId="3C73B10D" w:rsidR="005C437F" w:rsidRPr="00F007B3" w:rsidRDefault="00F007B3" w:rsidP="00F007B3">
      <w:pPr>
        <w:spacing w:after="199" w:line="362" w:lineRule="auto"/>
        <w:ind w:left="360" w:right="0" w:hanging="360"/>
        <w:jc w:val="right"/>
        <w:rPr>
          <w:sz w:val="22"/>
        </w:rPr>
      </w:pPr>
      <w:r w:rsidRPr="00F007B3">
        <w:rPr>
          <w:szCs w:val="18"/>
        </w:rPr>
        <w:t>Norbert Raba</w:t>
      </w:r>
    </w:p>
    <w:sectPr w:rsidR="005C437F" w:rsidRPr="00F007B3">
      <w:pgSz w:w="11904" w:h="16836"/>
      <w:pgMar w:top="989" w:right="1369" w:bottom="1144" w:left="1419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B4739"/>
    <w:multiLevelType w:val="multilevel"/>
    <w:tmpl w:val="0DA84B54"/>
    <w:lvl w:ilvl="0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5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2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9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6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3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1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8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05AC4208"/>
    <w:multiLevelType w:val="hybridMultilevel"/>
    <w:tmpl w:val="F22298B8"/>
    <w:lvl w:ilvl="0" w:tplc="5FA0D178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72B85AD2">
      <w:start w:val="1"/>
      <w:numFmt w:val="bullet"/>
      <w:lvlText w:val="o"/>
      <w:lvlJc w:val="left"/>
      <w:pPr>
        <w:ind w:left="5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45E51AC">
      <w:start w:val="1"/>
      <w:numFmt w:val="bullet"/>
      <w:lvlText w:val="▪"/>
      <w:lvlJc w:val="left"/>
      <w:pPr>
        <w:ind w:left="64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C3CE48A2">
      <w:start w:val="1"/>
      <w:numFmt w:val="bullet"/>
      <w:lvlRestart w:val="0"/>
      <w:lvlText w:val="•"/>
      <w:lvlJc w:val="left"/>
      <w:pPr>
        <w:ind w:left="77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A0E0EB0">
      <w:start w:val="1"/>
      <w:numFmt w:val="bullet"/>
      <w:lvlText w:val="o"/>
      <w:lvlJc w:val="left"/>
      <w:pPr>
        <w:ind w:left="15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FCEF13C">
      <w:start w:val="1"/>
      <w:numFmt w:val="bullet"/>
      <w:lvlText w:val="▪"/>
      <w:lvlJc w:val="left"/>
      <w:pPr>
        <w:ind w:left="22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29B2E0DA">
      <w:start w:val="1"/>
      <w:numFmt w:val="bullet"/>
      <w:lvlText w:val="•"/>
      <w:lvlJc w:val="left"/>
      <w:pPr>
        <w:ind w:left="29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B8040914">
      <w:start w:val="1"/>
      <w:numFmt w:val="bullet"/>
      <w:lvlText w:val="o"/>
      <w:lvlJc w:val="left"/>
      <w:pPr>
        <w:ind w:left="36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92E4DB0C">
      <w:start w:val="1"/>
      <w:numFmt w:val="bullet"/>
      <w:lvlText w:val="▪"/>
      <w:lvlJc w:val="left"/>
      <w:pPr>
        <w:ind w:left="438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0BDA6AE7"/>
    <w:multiLevelType w:val="hybridMultilevel"/>
    <w:tmpl w:val="E6389152"/>
    <w:lvl w:ilvl="0" w:tplc="8CB800B8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EE84CA68">
      <w:start w:val="1"/>
      <w:numFmt w:val="bullet"/>
      <w:lvlText w:val="o"/>
      <w:lvlJc w:val="left"/>
      <w:pPr>
        <w:ind w:left="54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82F2EA0A">
      <w:start w:val="1"/>
      <w:numFmt w:val="bullet"/>
      <w:lvlRestart w:val="0"/>
      <w:lvlText w:val="•"/>
      <w:lvlJc w:val="left"/>
      <w:pPr>
        <w:ind w:left="7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1870CE2C">
      <w:start w:val="1"/>
      <w:numFmt w:val="bullet"/>
      <w:lvlText w:val="•"/>
      <w:lvlJc w:val="left"/>
      <w:pPr>
        <w:ind w:left="144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EE446622">
      <w:start w:val="1"/>
      <w:numFmt w:val="bullet"/>
      <w:lvlText w:val="o"/>
      <w:lvlJc w:val="left"/>
      <w:pPr>
        <w:ind w:left="216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886AACFC">
      <w:start w:val="1"/>
      <w:numFmt w:val="bullet"/>
      <w:lvlText w:val="▪"/>
      <w:lvlJc w:val="left"/>
      <w:pPr>
        <w:ind w:left="288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E408917E">
      <w:start w:val="1"/>
      <w:numFmt w:val="bullet"/>
      <w:lvlText w:val="•"/>
      <w:lvlJc w:val="left"/>
      <w:pPr>
        <w:ind w:left="36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7F6C9D6">
      <w:start w:val="1"/>
      <w:numFmt w:val="bullet"/>
      <w:lvlText w:val="o"/>
      <w:lvlJc w:val="left"/>
      <w:pPr>
        <w:ind w:left="432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9ABEECB8">
      <w:start w:val="1"/>
      <w:numFmt w:val="bullet"/>
      <w:lvlText w:val="▪"/>
      <w:lvlJc w:val="left"/>
      <w:pPr>
        <w:ind w:left="504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0C013370"/>
    <w:multiLevelType w:val="multilevel"/>
    <w:tmpl w:val="0F9C44BA"/>
    <w:lvl w:ilvl="0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1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Text w:val="%1.%2.%3."/>
      <w:lvlJc w:val="left"/>
      <w:pPr>
        <w:ind w:left="14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5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2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29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6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3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1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19D829E1"/>
    <w:multiLevelType w:val="hybridMultilevel"/>
    <w:tmpl w:val="8E8E7704"/>
    <w:lvl w:ilvl="0" w:tplc="3EDE578E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66F8C01C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88A45BA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4042A7A0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3048944E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1EBA48BA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7C206B04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DC41580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67C1964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>
    <w:nsid w:val="20D96435"/>
    <w:multiLevelType w:val="hybridMultilevel"/>
    <w:tmpl w:val="0B7CDFB0"/>
    <w:lvl w:ilvl="0" w:tplc="2110ABE6">
      <w:start w:val="1"/>
      <w:numFmt w:val="decimal"/>
      <w:lvlText w:val="%1)"/>
      <w:lvlJc w:val="left"/>
      <w:pPr>
        <w:tabs>
          <w:tab w:val="num" w:pos="595"/>
        </w:tabs>
        <w:ind w:left="91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9F0099B"/>
    <w:multiLevelType w:val="hybridMultilevel"/>
    <w:tmpl w:val="49862738"/>
    <w:lvl w:ilvl="0" w:tplc="178E1626">
      <w:start w:val="1"/>
      <w:numFmt w:val="bullet"/>
      <w:lvlText w:val="•"/>
      <w:lvlJc w:val="left"/>
      <w:pPr>
        <w:ind w:left="75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DC2230A">
      <w:start w:val="1"/>
      <w:numFmt w:val="bullet"/>
      <w:lvlText w:val="o"/>
      <w:lvlJc w:val="left"/>
      <w:pPr>
        <w:ind w:left="128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AB6BD3A">
      <w:start w:val="1"/>
      <w:numFmt w:val="bullet"/>
      <w:lvlText w:val="▪"/>
      <w:lvlJc w:val="left"/>
      <w:pPr>
        <w:ind w:left="200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FE3E26F8">
      <w:start w:val="1"/>
      <w:numFmt w:val="bullet"/>
      <w:lvlText w:val="•"/>
      <w:lvlJc w:val="left"/>
      <w:pPr>
        <w:ind w:left="272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FDE4280">
      <w:start w:val="1"/>
      <w:numFmt w:val="bullet"/>
      <w:lvlText w:val="o"/>
      <w:lvlJc w:val="left"/>
      <w:pPr>
        <w:ind w:left="344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93628970">
      <w:start w:val="1"/>
      <w:numFmt w:val="bullet"/>
      <w:lvlText w:val="▪"/>
      <w:lvlJc w:val="left"/>
      <w:pPr>
        <w:ind w:left="416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75ADC48">
      <w:start w:val="1"/>
      <w:numFmt w:val="bullet"/>
      <w:lvlText w:val="•"/>
      <w:lvlJc w:val="left"/>
      <w:pPr>
        <w:ind w:left="488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63CE3416">
      <w:start w:val="1"/>
      <w:numFmt w:val="bullet"/>
      <w:lvlText w:val="o"/>
      <w:lvlJc w:val="left"/>
      <w:pPr>
        <w:ind w:left="560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5143EF2">
      <w:start w:val="1"/>
      <w:numFmt w:val="bullet"/>
      <w:lvlText w:val="▪"/>
      <w:lvlJc w:val="left"/>
      <w:pPr>
        <w:ind w:left="632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>
    <w:nsid w:val="69890500"/>
    <w:multiLevelType w:val="multilevel"/>
    <w:tmpl w:val="F2D0CFDC"/>
    <w:lvl w:ilvl="0">
      <w:start w:val="2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13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2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9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6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3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1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8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>
    <w:nsid w:val="6DF93158"/>
    <w:multiLevelType w:val="hybridMultilevel"/>
    <w:tmpl w:val="791A7014"/>
    <w:lvl w:ilvl="0" w:tplc="1B804A90">
      <w:start w:val="1"/>
      <w:numFmt w:val="lowerLetter"/>
      <w:lvlText w:val="%1)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6881304">
      <w:start w:val="1"/>
      <w:numFmt w:val="lowerLetter"/>
      <w:lvlText w:val="%2"/>
      <w:lvlJc w:val="left"/>
      <w:pPr>
        <w:ind w:left="14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11A2116">
      <w:start w:val="1"/>
      <w:numFmt w:val="lowerRoman"/>
      <w:lvlText w:val="%3"/>
      <w:lvlJc w:val="left"/>
      <w:pPr>
        <w:ind w:left="21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9C68E812">
      <w:start w:val="1"/>
      <w:numFmt w:val="decimal"/>
      <w:lvlText w:val="%4"/>
      <w:lvlJc w:val="left"/>
      <w:pPr>
        <w:ind w:left="28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9C66664E">
      <w:start w:val="1"/>
      <w:numFmt w:val="lowerLetter"/>
      <w:lvlText w:val="%5"/>
      <w:lvlJc w:val="left"/>
      <w:pPr>
        <w:ind w:left="36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24B46B1E">
      <w:start w:val="1"/>
      <w:numFmt w:val="lowerRoman"/>
      <w:lvlText w:val="%6"/>
      <w:lvlJc w:val="left"/>
      <w:pPr>
        <w:ind w:left="43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C5A86704">
      <w:start w:val="1"/>
      <w:numFmt w:val="decimal"/>
      <w:lvlText w:val="%7"/>
      <w:lvlJc w:val="left"/>
      <w:pPr>
        <w:ind w:left="50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5F2A533C">
      <w:start w:val="1"/>
      <w:numFmt w:val="lowerLetter"/>
      <w:lvlText w:val="%8"/>
      <w:lvlJc w:val="left"/>
      <w:pPr>
        <w:ind w:left="57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7D6049FA">
      <w:start w:val="1"/>
      <w:numFmt w:val="lowerRoman"/>
      <w:lvlText w:val="%9"/>
      <w:lvlJc w:val="left"/>
      <w:pPr>
        <w:ind w:left="64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10"/>
  </w:num>
  <w:num w:numId="3">
    <w:abstractNumId w:val="2"/>
  </w:num>
  <w:num w:numId="4">
    <w:abstractNumId w:val="3"/>
  </w:num>
  <w:num w:numId="5">
    <w:abstractNumId w:val="1"/>
  </w:num>
  <w:num w:numId="6">
    <w:abstractNumId w:val="4"/>
  </w:num>
  <w:num w:numId="7">
    <w:abstractNumId w:val="8"/>
  </w:num>
  <w:num w:numId="8">
    <w:abstractNumId w:val="11"/>
  </w:num>
  <w:num w:numId="9">
    <w:abstractNumId w:val="7"/>
  </w:num>
  <w:num w:numId="10">
    <w:abstractNumId w:val="5"/>
  </w:num>
  <w:num w:numId="11">
    <w:abstractNumId w:val="9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437F"/>
    <w:rsid w:val="000962BD"/>
    <w:rsid w:val="000A61CE"/>
    <w:rsid w:val="000F5CB1"/>
    <w:rsid w:val="00105EE6"/>
    <w:rsid w:val="00172814"/>
    <w:rsid w:val="00174E90"/>
    <w:rsid w:val="002040E5"/>
    <w:rsid w:val="0026343A"/>
    <w:rsid w:val="00283876"/>
    <w:rsid w:val="002B18C9"/>
    <w:rsid w:val="002D67C6"/>
    <w:rsid w:val="0030111E"/>
    <w:rsid w:val="003D3788"/>
    <w:rsid w:val="0040036C"/>
    <w:rsid w:val="0044151A"/>
    <w:rsid w:val="004C7345"/>
    <w:rsid w:val="004E1B13"/>
    <w:rsid w:val="004E57EA"/>
    <w:rsid w:val="004F0894"/>
    <w:rsid w:val="005152D4"/>
    <w:rsid w:val="00592AA4"/>
    <w:rsid w:val="005C437F"/>
    <w:rsid w:val="005C60A1"/>
    <w:rsid w:val="0064221C"/>
    <w:rsid w:val="006A1621"/>
    <w:rsid w:val="006A2F7C"/>
    <w:rsid w:val="006B4E06"/>
    <w:rsid w:val="00746671"/>
    <w:rsid w:val="00765F7B"/>
    <w:rsid w:val="00781EAB"/>
    <w:rsid w:val="007F5AA9"/>
    <w:rsid w:val="008235A4"/>
    <w:rsid w:val="008D7EF3"/>
    <w:rsid w:val="009018B3"/>
    <w:rsid w:val="0091386D"/>
    <w:rsid w:val="009607D0"/>
    <w:rsid w:val="009A43F3"/>
    <w:rsid w:val="009F20A1"/>
    <w:rsid w:val="00A05464"/>
    <w:rsid w:val="00A23DE6"/>
    <w:rsid w:val="00A80ED8"/>
    <w:rsid w:val="00AB0124"/>
    <w:rsid w:val="00AB765D"/>
    <w:rsid w:val="00AD74E7"/>
    <w:rsid w:val="00B05EEF"/>
    <w:rsid w:val="00B90EBC"/>
    <w:rsid w:val="00C723BD"/>
    <w:rsid w:val="00C734B1"/>
    <w:rsid w:val="00CA28A4"/>
    <w:rsid w:val="00CD142E"/>
    <w:rsid w:val="00CD50EC"/>
    <w:rsid w:val="00D0009D"/>
    <w:rsid w:val="00D87217"/>
    <w:rsid w:val="00DC5DD3"/>
    <w:rsid w:val="00DE0D19"/>
    <w:rsid w:val="00E66091"/>
    <w:rsid w:val="00EF166D"/>
    <w:rsid w:val="00F007B3"/>
    <w:rsid w:val="00F248E7"/>
    <w:rsid w:val="00F5230C"/>
    <w:rsid w:val="00FF08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2E52C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23" w:line="268" w:lineRule="auto"/>
      <w:ind w:left="10" w:right="48" w:hanging="10"/>
      <w:jc w:val="both"/>
    </w:pPr>
    <w:rPr>
      <w:rFonts w:ascii="Calibri" w:eastAsia="Calibri" w:hAnsi="Calibri" w:cs="Calibri"/>
      <w:color w:val="000000"/>
      <w:sz w:val="2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105"/>
      <w:ind w:left="425"/>
      <w:outlineLvl w:val="0"/>
    </w:pPr>
    <w:rPr>
      <w:rFonts w:ascii="Calibri" w:eastAsia="Calibri" w:hAnsi="Calibri" w:cs="Calibri"/>
      <w:color w:val="000000"/>
      <w:sz w:val="20"/>
      <w:u w:val="single" w:color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Calibri" w:eastAsia="Calibri" w:hAnsi="Calibri" w:cs="Calibri"/>
      <w:color w:val="000000"/>
      <w:sz w:val="20"/>
      <w:u w:val="single" w:color="000000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ipercze">
    <w:name w:val="Hyperlink"/>
    <w:basedOn w:val="Domylnaczcionkaakapitu"/>
    <w:uiPriority w:val="99"/>
    <w:unhideWhenUsed/>
    <w:rsid w:val="00CD50EC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D87217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64221C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D74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D74E7"/>
    <w:rPr>
      <w:rFonts w:ascii="Tahoma" w:eastAsia="Calibri" w:hAnsi="Tahoma" w:cs="Tahoma"/>
      <w:color w:val="00000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23" w:line="268" w:lineRule="auto"/>
      <w:ind w:left="10" w:right="48" w:hanging="10"/>
      <w:jc w:val="both"/>
    </w:pPr>
    <w:rPr>
      <w:rFonts w:ascii="Calibri" w:eastAsia="Calibri" w:hAnsi="Calibri" w:cs="Calibri"/>
      <w:color w:val="000000"/>
      <w:sz w:val="2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105"/>
      <w:ind w:left="425"/>
      <w:outlineLvl w:val="0"/>
    </w:pPr>
    <w:rPr>
      <w:rFonts w:ascii="Calibri" w:eastAsia="Calibri" w:hAnsi="Calibri" w:cs="Calibri"/>
      <w:color w:val="000000"/>
      <w:sz w:val="20"/>
      <w:u w:val="single" w:color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Calibri" w:eastAsia="Calibri" w:hAnsi="Calibri" w:cs="Calibri"/>
      <w:color w:val="000000"/>
      <w:sz w:val="20"/>
      <w:u w:val="single" w:color="000000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ipercze">
    <w:name w:val="Hyperlink"/>
    <w:basedOn w:val="Domylnaczcionkaakapitu"/>
    <w:uiPriority w:val="99"/>
    <w:unhideWhenUsed/>
    <w:rsid w:val="00CD50EC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D87217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64221C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D74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D74E7"/>
    <w:rPr>
      <w:rFonts w:ascii="Tahoma" w:eastAsia="Calibri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zla.pl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mailto:zamowienia@pzla-strzelin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la-zmigrod.ibip.wroc.pl/public" TargetMode="External"/><Relationship Id="rId11" Type="http://schemas.openxmlformats.org/officeDocument/2006/relationships/hyperlink" Target="https://www.google.com/search?client=firefox-b-d&amp;q=pzla+strzelin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zamowienia@pzla-strzelin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pzzla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FF8B4EAD</Template>
  <TotalTime>75</TotalTime>
  <Pages>7</Pages>
  <Words>2227</Words>
  <Characters>13365</Characters>
  <Application>Microsoft Office Word</Application>
  <DocSecurity>0</DocSecurity>
  <Lines>111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15561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creator>jakub.cecki@it4med.com.pl</dc:creator>
  <cp:lastModifiedBy>Domicela Malinowska</cp:lastModifiedBy>
  <cp:revision>61</cp:revision>
  <cp:lastPrinted>2023-06-26T08:36:00Z</cp:lastPrinted>
  <dcterms:created xsi:type="dcterms:W3CDTF">2023-06-26T07:13:00Z</dcterms:created>
  <dcterms:modified xsi:type="dcterms:W3CDTF">2023-06-28T08:20:00Z</dcterms:modified>
</cp:coreProperties>
</file>