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28BE6" w14:textId="0953B6F0" w:rsidR="007829A5" w:rsidRPr="00F97B68" w:rsidRDefault="008C17EA" w:rsidP="000769EF">
      <w:pPr>
        <w:spacing w:after="139" w:line="259" w:lineRule="auto"/>
        <w:ind w:left="10" w:right="67" w:hanging="10"/>
        <w:jc w:val="center"/>
        <w:rPr>
          <w:rFonts w:asciiTheme="minorHAnsi" w:hAnsiTheme="minorHAnsi" w:cstheme="minorHAnsi"/>
          <w:sz w:val="22"/>
        </w:rPr>
      </w:pPr>
      <w:bookmarkStart w:id="0" w:name="_GoBack"/>
      <w:bookmarkEnd w:id="0"/>
      <w:r w:rsidRPr="00F97B68">
        <w:rPr>
          <w:rFonts w:asciiTheme="minorHAnsi" w:hAnsiTheme="minorHAnsi" w:cstheme="minorHAnsi"/>
          <w:b/>
          <w:sz w:val="22"/>
        </w:rPr>
        <w:t>UMOWA NR …………………………………</w:t>
      </w:r>
    </w:p>
    <w:p w14:paraId="5558A175" w14:textId="70471543" w:rsidR="000769EF" w:rsidRDefault="000769EF" w:rsidP="000769EF">
      <w:pPr>
        <w:spacing w:after="1"/>
        <w:ind w:right="1114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                  </w:t>
      </w:r>
      <w:r w:rsidR="008C17EA" w:rsidRPr="00F97B68">
        <w:rPr>
          <w:rFonts w:asciiTheme="minorHAnsi" w:hAnsiTheme="minorHAnsi" w:cstheme="minorHAnsi"/>
          <w:sz w:val="22"/>
        </w:rPr>
        <w:t xml:space="preserve">na dostawę </w:t>
      </w:r>
      <w:r w:rsidR="001F6D58">
        <w:rPr>
          <w:rFonts w:asciiTheme="minorHAnsi" w:hAnsiTheme="minorHAnsi" w:cstheme="minorHAnsi"/>
          <w:sz w:val="22"/>
        </w:rPr>
        <w:t xml:space="preserve">artykułów medycznych </w:t>
      </w:r>
      <w:r w:rsidR="008C17EA" w:rsidRPr="00F97B68">
        <w:rPr>
          <w:rFonts w:asciiTheme="minorHAnsi" w:hAnsiTheme="minorHAnsi" w:cstheme="minorHAnsi"/>
          <w:sz w:val="22"/>
        </w:rPr>
        <w:t xml:space="preserve"> dla </w:t>
      </w:r>
      <w:r w:rsidR="00E67F6C" w:rsidRPr="00F97B68">
        <w:rPr>
          <w:rFonts w:asciiTheme="minorHAnsi" w:hAnsiTheme="minorHAnsi" w:cstheme="minorHAnsi"/>
          <w:sz w:val="22"/>
        </w:rPr>
        <w:t>PZLA w Strzelinie</w:t>
      </w:r>
    </w:p>
    <w:p w14:paraId="2A0DDD35" w14:textId="1CDD8DD1" w:rsidR="007829A5" w:rsidRPr="00F97B68" w:rsidRDefault="008C17EA" w:rsidP="000769EF">
      <w:pPr>
        <w:spacing w:after="1"/>
        <w:ind w:left="2360" w:right="1114" w:hanging="53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zawarta w dniu </w:t>
      </w:r>
      <w:r w:rsidRPr="00F97B68">
        <w:rPr>
          <w:rFonts w:asciiTheme="minorHAnsi" w:hAnsiTheme="minorHAnsi" w:cstheme="minorHAnsi"/>
          <w:b/>
          <w:sz w:val="22"/>
        </w:rPr>
        <w:t xml:space="preserve"> ……………………………..</w:t>
      </w:r>
    </w:p>
    <w:p w14:paraId="4078A1B2" w14:textId="77777777" w:rsidR="000769EF" w:rsidRDefault="000769EF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</w:p>
    <w:p w14:paraId="0AA95A10" w14:textId="6EE003BA" w:rsidR="00F97B68" w:rsidRPr="000769EF" w:rsidRDefault="008C17EA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pomiędzy:</w:t>
      </w:r>
    </w:p>
    <w:p w14:paraId="1DF0CC0A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iCs/>
          <w:sz w:val="22"/>
        </w:rPr>
      </w:pPr>
      <w:r w:rsidRPr="00F97B68">
        <w:rPr>
          <w:rFonts w:asciiTheme="minorHAnsi" w:eastAsia="Arial Unicode MS" w:hAnsiTheme="minorHAnsi" w:cstheme="minorHAnsi"/>
          <w:iCs/>
          <w:sz w:val="22"/>
        </w:rPr>
        <w:t xml:space="preserve">Publiczny Zakład Lecznictwa Ambulatoryjnego w Strzelinie </w:t>
      </w:r>
    </w:p>
    <w:p w14:paraId="39D0664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ul. Mickiewicza 20,57-100 Strzelin </w:t>
      </w:r>
    </w:p>
    <w:p w14:paraId="0AEFEEE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NIP: 914-14-01-881 , REGON: 931185183, </w:t>
      </w:r>
    </w:p>
    <w:p w14:paraId="31AC261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zwanym dalej „Zamawiającym", </w:t>
      </w:r>
    </w:p>
    <w:p w14:paraId="343D75CE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reprezentowanym przez Norberta Rabę  – Dyrektora,</w:t>
      </w:r>
    </w:p>
    <w:p w14:paraId="34DD1D94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sz w:val="22"/>
        </w:rPr>
      </w:pPr>
      <w:r w:rsidRPr="00F97B68">
        <w:rPr>
          <w:rFonts w:asciiTheme="minorHAnsi" w:eastAsia="Arial Unicode MS" w:hAnsiTheme="minorHAnsi" w:cstheme="minorHAnsi"/>
          <w:bCs/>
          <w:sz w:val="22"/>
        </w:rPr>
        <w:t>a</w:t>
      </w:r>
    </w:p>
    <w:p w14:paraId="21C48405" w14:textId="20D86104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w imieniu której działa: ……………………………………………………….</w:t>
      </w:r>
    </w:p>
    <w:p w14:paraId="0B0971B6" w14:textId="2F572FD9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Zwanym  dalej „Wykonawcą”, reprezentowaną przez ………………………………………</w:t>
      </w:r>
    </w:p>
    <w:p w14:paraId="4753CE92" w14:textId="3ED37006" w:rsidR="007829A5" w:rsidRPr="00F97B68" w:rsidRDefault="007829A5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30A6D546" w14:textId="12457452" w:rsidR="007829A5" w:rsidRPr="00B4110B" w:rsidRDefault="008C17EA" w:rsidP="00EA764D">
      <w:pPr>
        <w:spacing w:after="1"/>
        <w:ind w:left="-5" w:right="49" w:hanging="10"/>
        <w:rPr>
          <w:rFonts w:asciiTheme="minorHAnsi" w:hAnsiTheme="minorHAnsi" w:cstheme="minorHAnsi"/>
          <w:sz w:val="22"/>
        </w:rPr>
      </w:pPr>
      <w:r w:rsidRPr="00B4110B">
        <w:rPr>
          <w:rFonts w:asciiTheme="minorHAnsi" w:hAnsiTheme="minorHAnsi" w:cstheme="minorHAnsi"/>
          <w:sz w:val="22"/>
        </w:rPr>
        <w:t>Niniejsza umowa została zawarta w</w:t>
      </w:r>
      <w:r w:rsidR="000769EF" w:rsidRPr="00B4110B">
        <w:rPr>
          <w:rFonts w:asciiTheme="minorHAnsi" w:hAnsiTheme="minorHAnsi" w:cstheme="minorHAnsi"/>
          <w:sz w:val="22"/>
        </w:rPr>
        <w:t xml:space="preserve"> wyniku wyboru oferty Wykonawcy</w:t>
      </w:r>
      <w:r w:rsidR="00F97B68" w:rsidRPr="00B4110B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>w postępowaniu  do którego nie stosuje się przepisów ustawy z dnia 11 września 2019r.</w:t>
      </w:r>
      <w:r w:rsidR="00A16FD4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 xml:space="preserve"> – Prawo zamówień publicznych (t. j. Dz. U. 202</w:t>
      </w:r>
      <w:r w:rsidR="00AE27C2">
        <w:rPr>
          <w:rFonts w:asciiTheme="minorHAnsi" w:hAnsiTheme="minorHAnsi" w:cstheme="minorHAnsi"/>
          <w:sz w:val="22"/>
        </w:rPr>
        <w:t>2</w:t>
      </w:r>
      <w:r w:rsidRPr="00B4110B">
        <w:rPr>
          <w:rFonts w:asciiTheme="minorHAnsi" w:hAnsiTheme="minorHAnsi" w:cstheme="minorHAnsi"/>
          <w:sz w:val="22"/>
        </w:rPr>
        <w:t xml:space="preserve"> r., poz. 1</w:t>
      </w:r>
      <w:r w:rsidR="00AE27C2">
        <w:rPr>
          <w:rFonts w:asciiTheme="minorHAnsi" w:hAnsiTheme="minorHAnsi" w:cstheme="minorHAnsi"/>
          <w:sz w:val="22"/>
        </w:rPr>
        <w:t>710</w:t>
      </w:r>
      <w:r w:rsidRPr="00B4110B">
        <w:rPr>
          <w:rFonts w:asciiTheme="minorHAnsi" w:hAnsiTheme="minorHAnsi" w:cstheme="minorHAnsi"/>
          <w:sz w:val="22"/>
        </w:rPr>
        <w:t>)</w:t>
      </w:r>
      <w:r w:rsidR="00A16FD4">
        <w:rPr>
          <w:rFonts w:asciiTheme="minorHAnsi" w:hAnsiTheme="minorHAnsi" w:cstheme="minorHAnsi"/>
          <w:sz w:val="22"/>
        </w:rPr>
        <w:t>;</w:t>
      </w:r>
      <w:r w:rsidRPr="00B4110B">
        <w:rPr>
          <w:rFonts w:asciiTheme="minorHAnsi" w:hAnsiTheme="minorHAnsi" w:cstheme="minorHAnsi"/>
          <w:sz w:val="22"/>
        </w:rPr>
        <w:t xml:space="preserve"> wartość zamówienia nie przekracza kwoty 130 000,00 zł wskazanej w art. 2 ust. 1 pkt 1) </w:t>
      </w:r>
      <w:proofErr w:type="spellStart"/>
      <w:r w:rsidR="00A16FD4">
        <w:rPr>
          <w:rFonts w:asciiTheme="minorHAnsi" w:hAnsiTheme="minorHAnsi" w:cstheme="minorHAnsi"/>
          <w:sz w:val="22"/>
        </w:rPr>
        <w:t>p.z.p</w:t>
      </w:r>
      <w:proofErr w:type="spellEnd"/>
      <w:r w:rsidR="00A16FD4">
        <w:rPr>
          <w:rFonts w:asciiTheme="minorHAnsi" w:hAnsiTheme="minorHAnsi" w:cstheme="minorHAnsi"/>
          <w:sz w:val="22"/>
        </w:rPr>
        <w:t>.</w:t>
      </w:r>
    </w:p>
    <w:p w14:paraId="0B50A730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1 [PRZEDMIOT UMOWY] </w:t>
      </w:r>
    </w:p>
    <w:p w14:paraId="6E04DCFA" w14:textId="11C9023F" w:rsidR="007829A5" w:rsidRPr="00EA764D" w:rsidRDefault="008C17EA" w:rsidP="00EA764D">
      <w:pPr>
        <w:numPr>
          <w:ilvl w:val="0"/>
          <w:numId w:val="1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Przedmiotem umowy jest sukcesywna dostawa przez Wykonawcę na rzecz Zamawiającego produktów, określonych w Wykazie Asortymentowo-Cenowym, stanowiącym załącznik </w:t>
      </w:r>
      <w:r w:rsidR="00EA764D">
        <w:rPr>
          <w:rFonts w:asciiTheme="minorHAnsi" w:hAnsiTheme="minorHAnsi" w:cstheme="minorHAnsi"/>
          <w:sz w:val="22"/>
        </w:rPr>
        <w:t xml:space="preserve">nr 2                    </w:t>
      </w:r>
      <w:r w:rsidRPr="00F97B68">
        <w:rPr>
          <w:rFonts w:asciiTheme="minorHAnsi" w:hAnsiTheme="minorHAnsi" w:cstheme="minorHAnsi"/>
          <w:sz w:val="22"/>
        </w:rPr>
        <w:t xml:space="preserve"> do oferty Wykonawcy z dnia ……………………….. r. (dalej także jako „</w:t>
      </w:r>
      <w:r w:rsidRPr="00F97B68">
        <w:rPr>
          <w:rFonts w:asciiTheme="minorHAnsi" w:hAnsiTheme="minorHAnsi" w:cstheme="minorHAnsi"/>
          <w:b/>
          <w:sz w:val="22"/>
        </w:rPr>
        <w:t>asortyment</w:t>
      </w:r>
      <w:r w:rsidRPr="00F97B68">
        <w:rPr>
          <w:rFonts w:asciiTheme="minorHAnsi" w:hAnsiTheme="minorHAnsi" w:cstheme="minorHAnsi"/>
          <w:sz w:val="22"/>
        </w:rPr>
        <w:t>”),  to jest produktów w zakresie zadania nr</w:t>
      </w:r>
      <w:r w:rsidR="00F56009">
        <w:rPr>
          <w:rFonts w:asciiTheme="minorHAnsi" w:hAnsiTheme="minorHAnsi" w:cstheme="minorHAnsi"/>
          <w:sz w:val="22"/>
        </w:rPr>
        <w:t xml:space="preserve"> </w:t>
      </w:r>
      <w:r w:rsidR="00704600">
        <w:rPr>
          <w:rFonts w:asciiTheme="minorHAnsi" w:hAnsiTheme="minorHAnsi" w:cstheme="minorHAnsi"/>
          <w:sz w:val="22"/>
        </w:rPr>
        <w:t>………………………………..</w:t>
      </w:r>
      <w:r w:rsidRPr="00F97B68">
        <w:rPr>
          <w:rFonts w:asciiTheme="minorHAnsi" w:hAnsiTheme="minorHAnsi" w:cstheme="minorHAnsi"/>
          <w:sz w:val="22"/>
        </w:rPr>
        <w:t xml:space="preserve">, zgodnie z zapytaniem ofertowym z dnia </w:t>
      </w:r>
      <w:r w:rsidRPr="00EA764D">
        <w:rPr>
          <w:rFonts w:asciiTheme="minorHAnsi" w:hAnsiTheme="minorHAnsi" w:cstheme="minorHAnsi"/>
          <w:sz w:val="22"/>
        </w:rPr>
        <w:t xml:space="preserve">……………………….. </w:t>
      </w:r>
    </w:p>
    <w:p w14:paraId="4B9E4EB7" w14:textId="77777777" w:rsidR="007829A5" w:rsidRPr="00F97B68" w:rsidRDefault="008C17EA">
      <w:pPr>
        <w:numPr>
          <w:ilvl w:val="0"/>
          <w:numId w:val="1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asortymentu odbywać się będą w częściach, sukcesywnie, bezpośrednio  do siedziby Zamawiającego, na podstawie zamówień, składanych przez upoważnionych pracowników Zamawiającego i w zależności od jego bieżących potrzeb. </w:t>
      </w:r>
    </w:p>
    <w:p w14:paraId="133EB1E7" w14:textId="342C8C6A" w:rsidR="007829A5" w:rsidRPr="00F97B68" w:rsidRDefault="008C17EA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Podane w Wykazie Asortymentowo-Cenowym wartości łączne zamówień są danymi </w:t>
      </w:r>
      <w:r w:rsidRPr="00F97B68">
        <w:rPr>
          <w:rFonts w:asciiTheme="minorHAnsi" w:hAnsiTheme="minorHAnsi" w:cstheme="minorHAnsi"/>
          <w:b/>
          <w:sz w:val="22"/>
        </w:rPr>
        <w:t>szacunkowymi</w:t>
      </w:r>
      <w:r w:rsidRPr="00F97B68">
        <w:rPr>
          <w:rFonts w:asciiTheme="minorHAnsi" w:hAnsiTheme="minorHAnsi" w:cstheme="minorHAnsi"/>
          <w:sz w:val="22"/>
        </w:rPr>
        <w:t xml:space="preserve">, wynikającymi z ilości asortymentu zakupionego </w:t>
      </w:r>
      <w:r w:rsidR="00E67F6C" w:rsidRPr="00F97B68">
        <w:rPr>
          <w:rFonts w:asciiTheme="minorHAnsi" w:hAnsiTheme="minorHAnsi" w:cstheme="minorHAnsi"/>
          <w:sz w:val="22"/>
        </w:rPr>
        <w:t>przez Zamawiającego  w roku 2022</w:t>
      </w:r>
      <w:r w:rsidRPr="00F97B68">
        <w:rPr>
          <w:rFonts w:asciiTheme="minorHAnsi" w:hAnsiTheme="minorHAnsi" w:cstheme="minorHAnsi"/>
          <w:sz w:val="22"/>
        </w:rPr>
        <w:t xml:space="preserve">. Rzeczywiste wartości wynikać będą ostatecznie ze składanych przez Zamawiającego </w:t>
      </w:r>
      <w:r w:rsidR="002E7ABF">
        <w:rPr>
          <w:rFonts w:asciiTheme="minorHAnsi" w:hAnsiTheme="minorHAnsi" w:cstheme="minorHAnsi"/>
          <w:sz w:val="22"/>
        </w:rPr>
        <w:t xml:space="preserve">                         </w:t>
      </w:r>
      <w:r w:rsidRPr="00F97B68">
        <w:rPr>
          <w:rFonts w:asciiTheme="minorHAnsi" w:hAnsiTheme="minorHAnsi" w:cstheme="minorHAnsi"/>
          <w:sz w:val="22"/>
        </w:rPr>
        <w:t xml:space="preserve">w okresie obowiązywania umowy zamówień. Wykonawcy nie przysługują żadne roszczenia względem Zamawiającego z tytułu niezrealizowania zamówień w pełnej wartości, wskazanej w Wykazie Asortymentowo-Cenowym. </w:t>
      </w:r>
    </w:p>
    <w:p w14:paraId="673BA237" w14:textId="77777777" w:rsidR="007829A5" w:rsidRPr="00F97B68" w:rsidRDefault="008C17EA">
      <w:pPr>
        <w:spacing w:after="139" w:line="259" w:lineRule="auto"/>
        <w:ind w:left="36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 </w:t>
      </w:r>
    </w:p>
    <w:p w14:paraId="75CAF3C4" w14:textId="77777777" w:rsidR="007829A5" w:rsidRPr="00F97B68" w:rsidRDefault="008C17EA">
      <w:pPr>
        <w:pStyle w:val="Nagwek1"/>
        <w:ind w:right="6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§ 2 [ZAMÓWIENIA]</w:t>
      </w:r>
      <w:r w:rsidRPr="00F97B68">
        <w:rPr>
          <w:rFonts w:asciiTheme="minorHAnsi" w:hAnsiTheme="minorHAnsi" w:cstheme="minorHAnsi"/>
          <w:b w:val="0"/>
          <w:sz w:val="22"/>
        </w:rPr>
        <w:t xml:space="preserve"> </w:t>
      </w:r>
    </w:p>
    <w:p w14:paraId="05F6939A" w14:textId="77777777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Zamówienia na dostawę asortymentu będą składane:  </w:t>
      </w:r>
    </w:p>
    <w:p w14:paraId="5F8935EA" w14:textId="77777777" w:rsidR="007829A5" w:rsidRPr="00F97B68" w:rsidRDefault="008C17EA">
      <w:pPr>
        <w:numPr>
          <w:ilvl w:val="1"/>
          <w:numId w:val="2"/>
        </w:numPr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formie elektronicznej, za pośrednictwem poczty elektronicznej z wykorzystaniem adresów:  </w:t>
      </w:r>
    </w:p>
    <w:p w14:paraId="2DE629FA" w14:textId="77777777" w:rsidR="007829A5" w:rsidRPr="00F97B68" w:rsidRDefault="008C17EA">
      <w:pPr>
        <w:numPr>
          <w:ilvl w:val="2"/>
          <w:numId w:val="2"/>
        </w:numPr>
        <w:spacing w:after="181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Wykonawcy: _________________ </w:t>
      </w:r>
    </w:p>
    <w:p w14:paraId="71E518BC" w14:textId="1F86ED16" w:rsidR="007829A5" w:rsidRPr="00F97B68" w:rsidRDefault="00E67F6C" w:rsidP="002F62EA">
      <w:pPr>
        <w:numPr>
          <w:ilvl w:val="2"/>
          <w:numId w:val="2"/>
        </w:numPr>
        <w:spacing w:after="136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Zamawiającego</w:t>
      </w:r>
      <w:r w:rsidR="002F62EA">
        <w:rPr>
          <w:rFonts w:asciiTheme="minorHAnsi" w:hAnsiTheme="minorHAnsi" w:cstheme="minorHAnsi"/>
          <w:sz w:val="22"/>
        </w:rPr>
        <w:t xml:space="preserve">:  </w:t>
      </w:r>
      <w:r w:rsidR="002F62EA" w:rsidRPr="002F62EA">
        <w:rPr>
          <w:rFonts w:asciiTheme="minorHAnsi" w:hAnsiTheme="minorHAnsi" w:cstheme="minorHAnsi"/>
          <w:sz w:val="22"/>
        </w:rPr>
        <w:t>m.radziszewski@pzla-strzelin.pl</w:t>
      </w:r>
    </w:p>
    <w:p w14:paraId="7CF2D7FC" w14:textId="77777777" w:rsidR="007829A5" w:rsidRPr="00F97B68" w:rsidRDefault="008C17EA">
      <w:pPr>
        <w:spacing w:after="181" w:line="259" w:lineRule="auto"/>
        <w:ind w:left="718" w:right="4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lub </w:t>
      </w:r>
    </w:p>
    <w:p w14:paraId="0B54C9C6" w14:textId="77777777" w:rsidR="007829A5" w:rsidRPr="00F97B68" w:rsidRDefault="008C17EA">
      <w:pPr>
        <w:numPr>
          <w:ilvl w:val="1"/>
          <w:numId w:val="2"/>
        </w:numPr>
        <w:spacing w:after="178" w:line="259" w:lineRule="auto"/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telefonicznie na nr tel. Wykonawcy: ______________,  </w:t>
      </w:r>
    </w:p>
    <w:p w14:paraId="4ECD61B5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zobowiązany jest do potwierdzenia przyjęcia zamówienia  za pośrednictwem poczty elektronicznej.  </w:t>
      </w:r>
    </w:p>
    <w:p w14:paraId="382A401C" w14:textId="659B54DE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Osobą upoważnioną do składania zamówień ze strony Zamawiającego jest </w:t>
      </w:r>
      <w:r w:rsidRPr="00F97B68">
        <w:rPr>
          <w:rFonts w:asciiTheme="minorHAnsi" w:hAnsiTheme="minorHAnsi" w:cstheme="minorHAnsi"/>
          <w:b/>
          <w:sz w:val="22"/>
        </w:rPr>
        <w:t xml:space="preserve">Pan </w:t>
      </w:r>
      <w:r w:rsidR="00E67F6C" w:rsidRPr="00F97B68">
        <w:rPr>
          <w:rFonts w:asciiTheme="minorHAnsi" w:hAnsiTheme="minorHAnsi" w:cstheme="minorHAnsi"/>
          <w:b/>
          <w:sz w:val="22"/>
        </w:rPr>
        <w:t>Mirosław Radziszewski.</w:t>
      </w:r>
      <w:r w:rsidR="002F62EA">
        <w:rPr>
          <w:rFonts w:asciiTheme="minorHAnsi" w:hAnsiTheme="minorHAnsi" w:cstheme="minorHAnsi"/>
          <w:b/>
          <w:sz w:val="22"/>
        </w:rPr>
        <w:t xml:space="preserve"> </w:t>
      </w:r>
    </w:p>
    <w:p w14:paraId="47EA4677" w14:textId="4DA8FDBB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Zamówienia realizowane będą przez Wykonawcę w terminie zgodnym, ze złożoną przez Wykonawcę ofertą, to jest w ciągu</w:t>
      </w:r>
      <w:r w:rsidR="002F62EA">
        <w:rPr>
          <w:rFonts w:asciiTheme="minorHAnsi" w:hAnsiTheme="minorHAnsi" w:cstheme="minorHAnsi"/>
          <w:sz w:val="22"/>
        </w:rPr>
        <w:t xml:space="preserve"> 5 </w:t>
      </w:r>
      <w:r w:rsidRPr="00F97B68">
        <w:rPr>
          <w:rFonts w:asciiTheme="minorHAnsi" w:hAnsiTheme="minorHAnsi" w:cstheme="minorHAnsi"/>
          <w:sz w:val="22"/>
        </w:rPr>
        <w:t xml:space="preserve">dni od dnia złożenia zamówienia.  </w:t>
      </w:r>
    </w:p>
    <w:p w14:paraId="019E2A56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bezpośrednio do siedziby Zamawiającego. Wykonawca  na własny koszt i ryzyko zapewnia jego załadunek, rozładunek, transport i wniesienie, przy czym nie dopuszcza się dostaw na paletach.  </w:t>
      </w:r>
    </w:p>
    <w:p w14:paraId="2BCAD652" w14:textId="77777777" w:rsidR="007829A5" w:rsidRPr="00F97B68" w:rsidRDefault="008C17EA">
      <w:pPr>
        <w:numPr>
          <w:ilvl w:val="0"/>
          <w:numId w:val="2"/>
        </w:numPr>
        <w:spacing w:after="181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odbywać się będą w dni robocze, w godzinach pracy Zamawiającego. </w:t>
      </w:r>
    </w:p>
    <w:p w14:paraId="1F8CE0A8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jest odpowiedzialny za zapewnienie prawidłowych warunków przewozu asortymentu.  </w:t>
      </w:r>
    </w:p>
    <w:p w14:paraId="024A6CDC" w14:textId="2D29A48D" w:rsidR="007829A5" w:rsidRPr="00F97B68" w:rsidRDefault="008C17EA" w:rsidP="00E67F6C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 zobowiązuje się dostarczać tylko i wyłącznie asortyment dopuszczony  do obrotu na terenie Rzeczpospolitej Polskiej. Dostarczane produkty muszą posiadać aktualne świadectwo rejestracji, atest, świadectwo jakości, deklarację zgodności  lub zezwolenie dopuszczające do obrotu</w:t>
      </w:r>
      <w:r w:rsidR="000537C0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i stosowania w zakładach opieki zdrowotnej,  a ponadto właściwe oznakowanie opakowań, zgodnie z obowiązującymi w tym zakresie przepisami. Wykonawca jest zobowiązany na każde żądanie Zamawiającego niezwłocznie dostarczyć Zamawiającemu dokumenty, o których mowa w niniejszym ustępie.  </w:t>
      </w:r>
    </w:p>
    <w:p w14:paraId="7C3ED75C" w14:textId="77777777" w:rsidR="007829A5" w:rsidRPr="00F97B68" w:rsidRDefault="008C17EA">
      <w:pPr>
        <w:numPr>
          <w:ilvl w:val="0"/>
          <w:numId w:val="2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przez Wykonawcę w opakowaniu producenta, przy czym opłata za opakowanie wliczona jest w cenę jednostkową produktu.  </w:t>
      </w:r>
    </w:p>
    <w:p w14:paraId="11D8E168" w14:textId="77777777" w:rsidR="007829A5" w:rsidRPr="00F97B68" w:rsidRDefault="008C17EA">
      <w:pPr>
        <w:spacing w:after="137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484C1C70" w14:textId="77777777" w:rsidR="007829A5" w:rsidRPr="00F97B68" w:rsidRDefault="008C17EA">
      <w:pPr>
        <w:pStyle w:val="Nagwek1"/>
        <w:ind w:right="7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§ 3 [CENY] </w:t>
      </w:r>
    </w:p>
    <w:p w14:paraId="19E6BA88" w14:textId="51692F41" w:rsidR="006B6D41" w:rsidRPr="006B6D41" w:rsidRDefault="008C17EA" w:rsidP="006B6D41">
      <w:pPr>
        <w:numPr>
          <w:ilvl w:val="0"/>
          <w:numId w:val="3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Szacunkowa łączna wartość zamówień w całym okresie obowiązywania umowy wynosi: </w:t>
      </w:r>
    </w:p>
    <w:p w14:paraId="352FA6E9" w14:textId="18FC160D" w:rsidR="007829A5" w:rsidRPr="00F97B68" w:rsidRDefault="008C17EA" w:rsidP="006B6D41">
      <w:pPr>
        <w:spacing w:after="139" w:line="259" w:lineRule="auto"/>
        <w:ind w:left="0" w:right="67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……………………………………………………</w:t>
      </w:r>
      <w:r w:rsidR="006B6D41">
        <w:rPr>
          <w:rFonts w:asciiTheme="minorHAnsi" w:hAnsiTheme="minorHAnsi" w:cstheme="minorHAnsi"/>
          <w:sz w:val="22"/>
        </w:rPr>
        <w:t>….. brutto (słownie: …………………..</w:t>
      </w:r>
      <w:r w:rsidRPr="00F97B68">
        <w:rPr>
          <w:rFonts w:asciiTheme="minorHAnsi" w:hAnsiTheme="minorHAnsi" w:cstheme="minorHAnsi"/>
          <w:sz w:val="22"/>
        </w:rPr>
        <w:t xml:space="preserve">………...) </w:t>
      </w:r>
    </w:p>
    <w:p w14:paraId="0022FDCF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Ostateczna łączna wartość zamówień będzie obliczona w oparciu o ceny jednostkowe, wskazane w Wykazie Asortymentowo-Cenowym i faktycznie dostarczone w okresie trwania umowy  ilości produktów. </w:t>
      </w:r>
    </w:p>
    <w:p w14:paraId="596F9469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Ceny jednostkowe poszczególnych produktów, o których mowa w ust. 2 obejmują wszelkie koszty, jakie poniesie Wykonawca, z tytułu należytej i zgodnej z niniejszą umową oraz obowiązującymi przepisami realizacji przedmiotu umowy, w tym także koszty załadowania, transportu, rozładunku produktów i ich wniesienia do siedziby Zamawiającego oraz koszt opakowania. </w:t>
      </w:r>
    </w:p>
    <w:p w14:paraId="289D726A" w14:textId="5BF64E66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Ceny jednostkowe netto wskazane w Wykazie Asortymentowo-Cenowym są niezmienne  w ca</w:t>
      </w:r>
      <w:r w:rsidR="00571DF4">
        <w:rPr>
          <w:rFonts w:asciiTheme="minorHAnsi" w:hAnsiTheme="minorHAnsi" w:cstheme="minorHAnsi"/>
          <w:sz w:val="22"/>
        </w:rPr>
        <w:t xml:space="preserve">łym okresie obowiązywania umowy. </w:t>
      </w: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3B3B0E72" w14:textId="77CB9FC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Jeżeli produkt objęty umową zostanie wycofany, Zamawiający będzie uprawniony do dokonywania zakupu po cenie określonej w Wykazie Asortymentowo</w:t>
      </w:r>
      <w:r w:rsidR="00877F25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Cenowym. </w:t>
      </w:r>
    </w:p>
    <w:p w14:paraId="63A5FF42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Zaistnienie okoliczności, o których mowa w ust. 4 nie wymaga sporządzenia aneksu  do niniejszej umowy, jednakże Wykonawca jest zobowiązany do niezwłocznego poinformowania Zamawiającego o tych okolicznościach.  </w:t>
      </w:r>
    </w:p>
    <w:p w14:paraId="723E6AA1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 szczególnych przypadkach,  takich  jak  wstrzymanie  lub  zakończenie  produkcji,  lub innych, gdy z przyczyn niezależnych od Stron produkty wskazane w Wykazie Asortymentowo-Cenowym nie są dostępne na rynku, Strony dopuszczają  możliwość  dostarczenia  odpowiedników  asortymentu  objętego  umową  pod  warunkiem zachowania cen jednostkowych zawartych w ofercie Wykonawcy. Zmiana taka nie wymaga zmiany niniejszej umowy, jednakże jest dopuszczalna wyłącznie po wyrażeniu przez Zamawiającego zgody na dostarczenie zamienników.  </w:t>
      </w:r>
    </w:p>
    <w:p w14:paraId="5F8D92A8" w14:textId="77777777" w:rsidR="007829A5" w:rsidRPr="00F97B68" w:rsidRDefault="008C17EA">
      <w:pPr>
        <w:numPr>
          <w:ilvl w:val="0"/>
          <w:numId w:val="3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zobowiązuje się na bieżąco informować Zamawiającego o niedostępności lub przewidywanej niedostępności danego produktu na rynku przedkładając na potwierdzenie stosowną informację pochodzącą od producenta.  </w:t>
      </w:r>
    </w:p>
    <w:p w14:paraId="55400DB9" w14:textId="77777777" w:rsidR="007829A5" w:rsidRPr="00F97B68" w:rsidRDefault="008C17EA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155B521E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4 [ASORTYMENT] </w:t>
      </w:r>
    </w:p>
    <w:p w14:paraId="6B6A0F8E" w14:textId="77777777" w:rsidR="007829A5" w:rsidRPr="00F97B68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Dostarczany asortyment musi posiadać termin ważności nie krótszy, niż 24 miesięcy, liczony od daty dostawy. </w:t>
      </w:r>
    </w:p>
    <w:p w14:paraId="5EE39F70" w14:textId="77777777" w:rsidR="007829A5" w:rsidRPr="00F97B68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przypadku, gdy dostarczony asortyment dotknięty jest wadami ilościowymi lub jakościowymi, w tym posiada krótszy termin ważności, niż określony w ust. 1, Wykonawca jest zobowiązany, </w:t>
      </w:r>
      <w:r w:rsidRPr="00F97B68">
        <w:rPr>
          <w:rFonts w:asciiTheme="minorHAnsi" w:hAnsiTheme="minorHAnsi" w:cstheme="minorHAnsi"/>
          <w:sz w:val="22"/>
        </w:rPr>
        <w:lastRenderedPageBreak/>
        <w:t xml:space="preserve">wedle żądania Zamawiającego, do uzupełnienia braków ilościowych i/lub wymiany produktów wadliwych na produkty wolne od wad, w terminie dwóch dni roboczych od daty zgłoszenia tych wad przez Zamawiającego.  </w:t>
      </w:r>
    </w:p>
    <w:p w14:paraId="5D687868" w14:textId="77777777" w:rsidR="007829A5" w:rsidRDefault="008C17EA">
      <w:pPr>
        <w:numPr>
          <w:ilvl w:val="0"/>
          <w:numId w:val="4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 dostawie asortymentu przekraczającej dwa dni robocze, a także  dostarczenia asortymentu niezgodnego z zamówieniem lub w inny sposób wadliwego, którego wady nie zostały usunięte w terminie określonym w ust. 2, Zamawiający zastrzega sobie także prawo do nabycia produktów u innego dostawcy (zakup interwencyjny).  W takim przypadku Wykonawca będzie zobowiązany zapłacić na rzecz Zamawiającego kwotę stanowiącą równowartość różnicy pomiędzy ceną asortymentu zamówionego  u Wykonawcy, a ceną asortymentu zakupionego interwencyjnie. O skorzystaniu  z uprawnienia przewidzianego niniejszym postanowieniem Zamawiający niezwłocznie informuje Wykonawcę. Złożone przez Zamawiającego, a niezrealizowane zamówienie zostaje anulowane.  </w:t>
      </w:r>
    </w:p>
    <w:p w14:paraId="0BE01D21" w14:textId="6D7F1CF0" w:rsidR="007829A5" w:rsidRPr="003629DD" w:rsidRDefault="003629DD" w:rsidP="003629DD">
      <w:pPr>
        <w:pStyle w:val="Akapitzlist"/>
        <w:numPr>
          <w:ilvl w:val="0"/>
          <w:numId w:val="4"/>
        </w:numPr>
        <w:tabs>
          <w:tab w:val="center" w:pos="629"/>
          <w:tab w:val="right" w:pos="9116"/>
        </w:tabs>
        <w:spacing w:after="98"/>
        <w:ind w:right="0"/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</w:pPr>
      <w:r w:rsidRPr="003629DD">
        <w:rPr>
          <w:rFonts w:asciiTheme="minorHAnsi" w:hAnsiTheme="minorHAnsi" w:cstheme="minorHAnsi"/>
          <w:color w:val="000000" w:themeColor="text1"/>
          <w:sz w:val="22"/>
          <w:szCs w:val="30"/>
          <w:shd w:val="clear" w:color="auto" w:fill="FFFFFF"/>
        </w:rPr>
        <w:t xml:space="preserve">Zamawiający wymaga od Oferenta, aby </w:t>
      </w:r>
      <w:r w:rsidRPr="003629DD"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  <w:t>każdy produkt według formularza asortymentowo-cenowego, stanowiącego załącznik nr 2, posiadał swój indywidualny i wyłączny kod kreskowy zgodny z EAN- 13.</w:t>
      </w:r>
    </w:p>
    <w:p w14:paraId="2FCA2B51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5 [ROZLICZENIA] </w:t>
      </w:r>
    </w:p>
    <w:p w14:paraId="79ECA255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Płatność za zamówienia następować będzie na podstawie faktur VAT, wystawianych  na bieżąco przez Wykonawcę, przelewem, na rachunek bankowy wskazany na tej fakturze, </w:t>
      </w:r>
    </w:p>
    <w:p w14:paraId="061C83E7" w14:textId="77777777" w:rsidR="007829A5" w:rsidRPr="00F97B68" w:rsidRDefault="008C17EA" w:rsidP="00E67F6C">
      <w:pPr>
        <w:ind w:left="0" w:right="55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terminie 30 dni od dnia ich otrzymania, przy czym Wykonawca zobowiązuje się wystawiać faktury oddzielnie na leki refundowane i oddzielnie na płatne w 100%.  </w:t>
      </w:r>
    </w:p>
    <w:p w14:paraId="0EFCF37D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Wynagrodzenie wskazane na fakturze VAT będzie stanowić każdorazowo iloczyn ceny jednostkowej, wskazanej w Wykazie Asortymentowo-Cenowym dla danej pozycji asortymentu i ilości faktycznie dostarczonych produktów, których dostawa stanowi przedmiot niniejszej umowy. </w:t>
      </w:r>
    </w:p>
    <w:p w14:paraId="1915A93A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razie niedotrzymania terminu płatności, Zamawiający zapłaci Wykonawcy odsetki ustawowe za opóźnienie. </w:t>
      </w:r>
    </w:p>
    <w:p w14:paraId="6F09CCFD" w14:textId="77777777" w:rsidR="007829A5" w:rsidRPr="00F97B68" w:rsidRDefault="008C17EA">
      <w:pPr>
        <w:numPr>
          <w:ilvl w:val="0"/>
          <w:numId w:val="5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 dzień zapłaty będzie uznawany dzień obciążenia rachunku Zamawiającego. </w:t>
      </w:r>
    </w:p>
    <w:p w14:paraId="660A0B95" w14:textId="77777777" w:rsidR="007829A5" w:rsidRPr="00F97B68" w:rsidRDefault="008C17EA">
      <w:pPr>
        <w:spacing w:after="139" w:line="259" w:lineRule="auto"/>
        <w:ind w:left="0" w:right="7" w:firstLine="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2A6B2EC5" w14:textId="77777777" w:rsidR="007829A5" w:rsidRPr="00F97B68" w:rsidRDefault="008C17EA">
      <w:pPr>
        <w:pStyle w:val="Nagwek1"/>
        <w:ind w:right="66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6 [CZAS TRWANIA UMOWY] </w:t>
      </w:r>
    </w:p>
    <w:p w14:paraId="6CEDF4A9" w14:textId="6AFA2F85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Umowa zostaje zawarta na czas określony, to jest na okres 12 miesięcy od dnia</w:t>
      </w:r>
      <w:r w:rsidRPr="00F97B68">
        <w:rPr>
          <w:rFonts w:asciiTheme="minorHAnsi" w:hAnsiTheme="minorHAnsi" w:cstheme="minorHAnsi"/>
          <w:b/>
          <w:sz w:val="22"/>
        </w:rPr>
        <w:t xml:space="preserve">  </w:t>
      </w:r>
      <w:r w:rsidRPr="00F97B68">
        <w:rPr>
          <w:rFonts w:asciiTheme="minorHAnsi" w:hAnsiTheme="minorHAnsi" w:cstheme="minorHAnsi"/>
          <w:sz w:val="22"/>
        </w:rPr>
        <w:t>jej podpisania,</w:t>
      </w:r>
      <w:r w:rsidR="00877F25">
        <w:rPr>
          <w:rFonts w:asciiTheme="minorHAnsi" w:hAnsiTheme="minorHAnsi" w:cstheme="minorHAnsi"/>
          <w:sz w:val="22"/>
        </w:rPr>
        <w:t xml:space="preserve">                  </w:t>
      </w:r>
      <w:r w:rsidRPr="00F97B68">
        <w:rPr>
          <w:rFonts w:asciiTheme="minorHAnsi" w:hAnsiTheme="minorHAnsi" w:cstheme="minorHAnsi"/>
          <w:sz w:val="22"/>
        </w:rPr>
        <w:t xml:space="preserve"> z zastrzeżeniem ust. 2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7FCFE0F7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może odstąpić od niniejszej umowy jeżeli:  </w:t>
      </w:r>
    </w:p>
    <w:p w14:paraId="5B02DDF7" w14:textId="62301F85" w:rsidR="007829A5" w:rsidRPr="00F97B68" w:rsidRDefault="008C17EA" w:rsidP="00CA4D87">
      <w:pPr>
        <w:numPr>
          <w:ilvl w:val="1"/>
          <w:numId w:val="6"/>
        </w:numPr>
        <w:spacing w:after="139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Wykonawca co najmniej trzykrotnie w okresie obowiązywania umowy dostarczy Zamawiającemu produkty dotknięte wadami ilościowymi lub jakościowymi,  </w:t>
      </w:r>
    </w:p>
    <w:p w14:paraId="180A461E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nie dotrzyma terminu dostawy, bez względu na długość zwłoki, </w:t>
      </w:r>
    </w:p>
    <w:p w14:paraId="5D30AA43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dwukrotnie w okresie obowiązywania umowy nie zrealizuje złożonego zamówienia.  </w:t>
      </w:r>
    </w:p>
    <w:p w14:paraId="2F00C37A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Odstąpienie winno być dokonane w formie pisemnej i zawierać przyczynę odstąpienia.  </w:t>
      </w:r>
    </w:p>
    <w:p w14:paraId="4B57F1D1" w14:textId="77777777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Uprawnienie do odstąpienia Zamawiający może wykonać w terminie 30 dni od dnia zaistnienia przyczyny odstąpienia.  </w:t>
      </w:r>
    </w:p>
    <w:p w14:paraId="6C7CE9C7" w14:textId="0D1B91C2" w:rsidR="007829A5" w:rsidRPr="00D137BF" w:rsidRDefault="008C17EA" w:rsidP="00D137BF">
      <w:pPr>
        <w:numPr>
          <w:ilvl w:val="0"/>
          <w:numId w:val="6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Strony ustalają, że odstąpienie odnosi skutek na przyszłość i nie ma wpływu  do zrealizowane zamówienia, ani na zamówienie przyjęte do realizacji, ale niezrealizowane do daty odstąpienia,  </w:t>
      </w:r>
    </w:p>
    <w:p w14:paraId="0F216D88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7 [KARY UMOWNE] </w:t>
      </w:r>
    </w:p>
    <w:p w14:paraId="1073C629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będzie zobowiązany do zapłaty Zamawiającemu kar umownych  w następujących przypadkach niewykonania lub nienależytego wykonania zobowiązań: </w:t>
      </w:r>
    </w:p>
    <w:p w14:paraId="4485DEDF" w14:textId="77777777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 dostawie zamówienia – w wysokości 2% wartości tego zamówienia  brutto za każdy dzień zwłoki,  </w:t>
      </w:r>
    </w:p>
    <w:p w14:paraId="5EC3F1E4" w14:textId="77777777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Wykonawcy w dostarczeniu produktów wolnych od wad  lub produktów brakujących – w wysokości 2% wartości brutto dotkniętej wadą części zamówienia za każdy dzień zwłoki.  </w:t>
      </w:r>
    </w:p>
    <w:p w14:paraId="1E23B2B7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do dochodzenia odszkodowania uzupełniającego,  w przypadku gdy zastrzeżona kara umowna nie pokryje całości poniesionej przez Zamawiającego szkody.  </w:t>
      </w:r>
    </w:p>
    <w:p w14:paraId="3F2E94EB" w14:textId="1EE9DAD8" w:rsidR="007829A5" w:rsidRPr="00D137BF" w:rsidRDefault="008C17EA" w:rsidP="00D137BF">
      <w:pPr>
        <w:numPr>
          <w:ilvl w:val="0"/>
          <w:numId w:val="7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potrącenia naliczonych kar umownych  z wynagrodzenia Wykonawcy, na co Wykonawca wyraża niniejszym zgodę.  </w:t>
      </w:r>
    </w:p>
    <w:p w14:paraId="7913D55B" w14:textId="77777777" w:rsidR="007829A5" w:rsidRPr="00F97B68" w:rsidRDefault="008C17EA">
      <w:pPr>
        <w:spacing w:after="181" w:line="259" w:lineRule="auto"/>
        <w:ind w:left="10" w:right="69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§ 8 [POSTANOWIENIA KOŃCOWE] </w:t>
      </w:r>
    </w:p>
    <w:p w14:paraId="08ED0A09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sprawach nieuregulowanych niniejszą umową mają zastosowanie przepisy powszechnie obowiązującego prawa, w tym kodeksu cywilnego. </w:t>
      </w:r>
    </w:p>
    <w:p w14:paraId="08A6A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Ewentualne spory, mogące wyniknąć na tle wykonania przedmiotu umowy, strony umowy będą starały się załatwić polubownie. </w:t>
      </w:r>
    </w:p>
    <w:p w14:paraId="7C3D3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Właściwym do rozpoznania sporów wynikłych na tle realizacji niniejszej umowy jest właściwy sąd dla Zamawiającego.  </w:t>
      </w:r>
    </w:p>
    <w:p w14:paraId="534FC885" w14:textId="77777777" w:rsidR="007829A5" w:rsidRPr="00F97B68" w:rsidRDefault="008C17EA">
      <w:pPr>
        <w:numPr>
          <w:ilvl w:val="0"/>
          <w:numId w:val="8"/>
        </w:numPr>
        <w:spacing w:after="181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Wszelkie zmiany niniejszej umowy wymagają formy pisemnej pod rygorem nieważności.  </w:t>
      </w:r>
    </w:p>
    <w:p w14:paraId="36CC85E3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Umowę sporządzono w dwóch jednobrzmiących egzemplarzach, z których jeden otrzymuje Zamawiający,  a drugi Wykonawca. </w:t>
      </w:r>
    </w:p>
    <w:p w14:paraId="5F391AB2" w14:textId="77777777" w:rsidR="007829A5" w:rsidRPr="00F97B68" w:rsidRDefault="008C17EA">
      <w:pPr>
        <w:numPr>
          <w:ilvl w:val="0"/>
          <w:numId w:val="8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Integralną część umowy stanowi oferta Wykonawcy z załącznikami, w tym Wykazem Asortymentowo-Cenowym. </w:t>
      </w:r>
    </w:p>
    <w:p w14:paraId="2CC21893" w14:textId="77777777" w:rsidR="007829A5" w:rsidRPr="00F97B68" w:rsidRDefault="008C17EA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D35872F" w14:textId="77777777" w:rsidR="007829A5" w:rsidRPr="00F97B68" w:rsidRDefault="008C17EA">
      <w:pPr>
        <w:tabs>
          <w:tab w:val="center" w:pos="1468"/>
          <w:tab w:val="center" w:pos="2837"/>
          <w:tab w:val="center" w:pos="3545"/>
          <w:tab w:val="center" w:pos="4253"/>
          <w:tab w:val="center" w:pos="4964"/>
          <w:tab w:val="center" w:pos="5672"/>
          <w:tab w:val="center" w:pos="6383"/>
          <w:tab w:val="center" w:pos="7792"/>
        </w:tabs>
        <w:spacing w:after="138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eastAsia="Calibri" w:hAnsiTheme="minorHAnsi" w:cstheme="minorHAnsi"/>
          <w:sz w:val="22"/>
        </w:rPr>
        <w:tab/>
      </w:r>
      <w:r w:rsidRPr="00F97B68">
        <w:rPr>
          <w:rFonts w:asciiTheme="minorHAnsi" w:hAnsiTheme="minorHAnsi" w:cstheme="minorHAnsi"/>
          <w:sz w:val="22"/>
        </w:rPr>
        <w:t xml:space="preserve">ZAMAWIAJĄCY: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WYKONAWCA: </w:t>
      </w:r>
    </w:p>
    <w:p w14:paraId="798FF05C" w14:textId="77777777" w:rsidR="007829A5" w:rsidRPr="00F97B68" w:rsidRDefault="008C17EA">
      <w:pPr>
        <w:spacing w:after="139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204F4E8" w14:textId="77777777" w:rsidR="007829A5" w:rsidRPr="00F97B68" w:rsidRDefault="008C17EA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sectPr w:rsidR="007829A5" w:rsidRPr="00F97B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77" w:right="1350" w:bottom="1534" w:left="1416" w:header="326" w:footer="70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37AF5" w14:textId="77777777" w:rsidR="00A478A6" w:rsidRDefault="00A478A6">
      <w:pPr>
        <w:spacing w:after="0" w:line="240" w:lineRule="auto"/>
      </w:pPr>
      <w:r>
        <w:separator/>
      </w:r>
    </w:p>
  </w:endnote>
  <w:endnote w:type="continuationSeparator" w:id="0">
    <w:p w14:paraId="1FF6729B" w14:textId="77777777" w:rsidR="00A478A6" w:rsidRDefault="00A47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B3395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238BA4" wp14:editId="59B0FE2D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91" name="Group 74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7" name="Shape 7617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7CE9799B" id="Group 7491" o:spid="_x0000_s1026" style="position:absolute;margin-left:69.4pt;margin-top:779.65pt;width:456.55pt;height:.5pt;z-index:251658240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">
              <v:shape id="Shape 7617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310AE9" w:rsidRPr="00310AE9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7376BAF6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CD2F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13D7E4" wp14:editId="724E33F8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53" name="Group 7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5" name="Shape 7615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66227BF8" id="Group 7453" o:spid="_x0000_s1026" style="position:absolute;margin-left:69.4pt;margin-top:779.65pt;width:456.55pt;height:.5pt;z-index:2516592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">
              <v:shape id="Shape 7615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 w:rsidR="00310AE9" w:rsidRPr="00310AE9">
      <w:rPr>
        <w:rFonts w:ascii="Calibri" w:eastAsia="Calibri" w:hAnsi="Calibri" w:cs="Calibri"/>
        <w:b/>
        <w:noProof/>
        <w:sz w:val="20"/>
      </w:rPr>
      <w:t>6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310AE9" w:rsidRPr="00310AE9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25275469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BA70D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2CB1E5" wp14:editId="76B18152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15" name="Group 74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3" name="Shape 7613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04855976" id="Group 7415" o:spid="_x0000_s1026" style="position:absolute;margin-left:69.4pt;margin-top:779.65pt;width:456.55pt;height:.5pt;z-index:251660288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">
              <v:shape id="Shape 7613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310AE9" w:rsidRPr="00310AE9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256457D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12068" w14:textId="77777777" w:rsidR="00A478A6" w:rsidRDefault="00A478A6">
      <w:pPr>
        <w:spacing w:after="0" w:line="240" w:lineRule="auto"/>
      </w:pPr>
      <w:r>
        <w:separator/>
      </w:r>
    </w:p>
  </w:footnote>
  <w:footnote w:type="continuationSeparator" w:id="0">
    <w:p w14:paraId="67691C92" w14:textId="77777777" w:rsidR="00A478A6" w:rsidRDefault="00A47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892A6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795EB66E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12D02" w14:textId="23A046D3" w:rsidR="007829A5" w:rsidRDefault="008C17EA">
    <w:pPr>
      <w:spacing w:after="0" w:line="259" w:lineRule="auto"/>
      <w:ind w:left="0" w:right="65" w:firstLine="0"/>
      <w:jc w:val="right"/>
      <w:rPr>
        <w:rFonts w:ascii="Calibri" w:eastAsia="Calibri" w:hAnsi="Calibri" w:cs="Calibri"/>
        <w:i/>
        <w:sz w:val="22"/>
      </w:rPr>
    </w:pPr>
    <w:r>
      <w:rPr>
        <w:rFonts w:ascii="Calibri" w:eastAsia="Calibri" w:hAnsi="Calibri" w:cs="Calibri"/>
        <w:i/>
        <w:sz w:val="22"/>
      </w:rPr>
      <w:t xml:space="preserve"> Umowa na dostawę </w:t>
    </w:r>
    <w:r w:rsidR="00F522A0">
      <w:rPr>
        <w:rFonts w:ascii="Calibri" w:eastAsia="Calibri" w:hAnsi="Calibri" w:cs="Calibri"/>
        <w:i/>
        <w:sz w:val="22"/>
      </w:rPr>
      <w:t xml:space="preserve">artykułów medycznych </w:t>
    </w:r>
    <w:r>
      <w:rPr>
        <w:rFonts w:ascii="Calibri" w:eastAsia="Calibri" w:hAnsi="Calibri" w:cs="Calibri"/>
        <w:i/>
        <w:sz w:val="22"/>
      </w:rPr>
      <w:t xml:space="preserve">dla </w:t>
    </w:r>
  </w:p>
  <w:p w14:paraId="5BA485A6" w14:textId="4BF28CD1" w:rsidR="00E67F6C" w:rsidRDefault="00E67F6C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PZLA w Strzelinie </w:t>
    </w:r>
  </w:p>
  <w:p w14:paraId="49388316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4AE744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6A96C37D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57A4D"/>
    <w:multiLevelType w:val="hybridMultilevel"/>
    <w:tmpl w:val="F5541B60"/>
    <w:lvl w:ilvl="0" w:tplc="AD4EF6D4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E28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ECC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504D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9070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3CEC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6C3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2AC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7688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82733F"/>
    <w:multiLevelType w:val="hybridMultilevel"/>
    <w:tmpl w:val="C9AEC6FA"/>
    <w:lvl w:ilvl="0" w:tplc="188C258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1ADB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8864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E6C5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52AE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85F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64FF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C067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EC32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B47A80"/>
    <w:multiLevelType w:val="hybridMultilevel"/>
    <w:tmpl w:val="FB28DF0C"/>
    <w:lvl w:ilvl="0" w:tplc="88DA780C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1CE71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CC2F1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B65D2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2B6A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60CC8E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43C6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406538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BE5D8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CED6D04"/>
    <w:multiLevelType w:val="hybridMultilevel"/>
    <w:tmpl w:val="5F56CAEC"/>
    <w:lvl w:ilvl="0" w:tplc="29B0C22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6EB6">
      <w:start w:val="1"/>
      <w:numFmt w:val="decimal"/>
      <w:lvlText w:val="%2)"/>
      <w:lvlJc w:val="left"/>
      <w:pPr>
        <w:ind w:left="787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5084BE">
      <w:start w:val="1"/>
      <w:numFmt w:val="lowerLetter"/>
      <w:lvlText w:val="%3)"/>
      <w:lvlJc w:val="left"/>
      <w:pPr>
        <w:ind w:left="108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026E4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AC741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B641D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C80E3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4249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C370A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434215B"/>
    <w:multiLevelType w:val="hybridMultilevel"/>
    <w:tmpl w:val="FC085C2A"/>
    <w:lvl w:ilvl="0" w:tplc="709A25F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2FD44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4E986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94DC2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140D4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268D2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5CA6D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BE806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44BB2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6084735"/>
    <w:multiLevelType w:val="hybridMultilevel"/>
    <w:tmpl w:val="962E00DA"/>
    <w:lvl w:ilvl="0" w:tplc="F0D25F92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D808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8CDFD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7872D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8EEB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82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6240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0B8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50E8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6753B23"/>
    <w:multiLevelType w:val="hybridMultilevel"/>
    <w:tmpl w:val="E07EE7B4"/>
    <w:lvl w:ilvl="0" w:tplc="A104B248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DA715C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7032CA">
      <w:start w:val="1"/>
      <w:numFmt w:val="lowerRoman"/>
      <w:lvlText w:val="%3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164E8E">
      <w:start w:val="1"/>
      <w:numFmt w:val="decimal"/>
      <w:lvlText w:val="%4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89FDE">
      <w:start w:val="1"/>
      <w:numFmt w:val="lowerLetter"/>
      <w:lvlText w:val="%5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1895F6">
      <w:start w:val="1"/>
      <w:numFmt w:val="lowerRoman"/>
      <w:lvlText w:val="%6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26FCE">
      <w:start w:val="1"/>
      <w:numFmt w:val="decimal"/>
      <w:lvlText w:val="%7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0C6C4">
      <w:start w:val="1"/>
      <w:numFmt w:val="lowerLetter"/>
      <w:lvlText w:val="%8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5AC408">
      <w:start w:val="1"/>
      <w:numFmt w:val="lowerRoman"/>
      <w:lvlText w:val="%9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A5"/>
    <w:rsid w:val="000106AC"/>
    <w:rsid w:val="00032A92"/>
    <w:rsid w:val="000537C0"/>
    <w:rsid w:val="000769EF"/>
    <w:rsid w:val="000C3126"/>
    <w:rsid w:val="00133674"/>
    <w:rsid w:val="00194A34"/>
    <w:rsid w:val="001E73E9"/>
    <w:rsid w:val="001F6D58"/>
    <w:rsid w:val="002E7ABF"/>
    <w:rsid w:val="002F62EA"/>
    <w:rsid w:val="00310AE9"/>
    <w:rsid w:val="003629DD"/>
    <w:rsid w:val="004B234C"/>
    <w:rsid w:val="00571DF4"/>
    <w:rsid w:val="005B51D2"/>
    <w:rsid w:val="006B6D41"/>
    <w:rsid w:val="00704600"/>
    <w:rsid w:val="007829A5"/>
    <w:rsid w:val="007932F7"/>
    <w:rsid w:val="007D5E76"/>
    <w:rsid w:val="007F3F41"/>
    <w:rsid w:val="00877F25"/>
    <w:rsid w:val="008C17EA"/>
    <w:rsid w:val="008C2D98"/>
    <w:rsid w:val="008E3720"/>
    <w:rsid w:val="00906371"/>
    <w:rsid w:val="00A16FD4"/>
    <w:rsid w:val="00A478A6"/>
    <w:rsid w:val="00AE27C2"/>
    <w:rsid w:val="00B4110B"/>
    <w:rsid w:val="00BF7A18"/>
    <w:rsid w:val="00C8303C"/>
    <w:rsid w:val="00C9704F"/>
    <w:rsid w:val="00CA4D87"/>
    <w:rsid w:val="00CB2CBF"/>
    <w:rsid w:val="00D137BF"/>
    <w:rsid w:val="00DA5289"/>
    <w:rsid w:val="00DF4E90"/>
    <w:rsid w:val="00E12DFD"/>
    <w:rsid w:val="00E67F6C"/>
    <w:rsid w:val="00EA764D"/>
    <w:rsid w:val="00EF6D41"/>
    <w:rsid w:val="00EF71A2"/>
    <w:rsid w:val="00F522A0"/>
    <w:rsid w:val="00F56009"/>
    <w:rsid w:val="00F84C45"/>
    <w:rsid w:val="00F9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F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3E922ADE</Template>
  <TotalTime>0</TotalTime>
  <Pages>6</Pages>
  <Words>1476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3</cp:revision>
  <cp:lastPrinted>2023-06-28T09:12:00Z</cp:lastPrinted>
  <dcterms:created xsi:type="dcterms:W3CDTF">2023-06-28T08:14:00Z</dcterms:created>
  <dcterms:modified xsi:type="dcterms:W3CDTF">2023-06-28T09:12:00Z</dcterms:modified>
</cp:coreProperties>
</file>