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0C7" w:rsidRPr="005B5F17" w:rsidRDefault="00DC2223" w:rsidP="005B5F1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DC2223">
        <w:rPr>
          <w:rFonts w:ascii="Times New Roman" w:eastAsia="Times New Roman" w:hAnsi="Times New Roman" w:cs="Times New Roman"/>
          <w:sz w:val="24"/>
          <w:szCs w:val="20"/>
          <w:lang w:eastAsia="pl-PL"/>
        </w:rPr>
        <w:t>Załącznik nr 2</w:t>
      </w:r>
      <w:r w:rsidR="00C9049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:rsidR="00DC2223" w:rsidRDefault="00DC2223" w:rsidP="008000C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6798E" w:rsidRDefault="008000C7" w:rsidP="0016798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00C7">
        <w:rPr>
          <w:rFonts w:ascii="Times New Roman" w:eastAsia="Times New Roman" w:hAnsi="Times New Roman" w:cs="Times New Roman"/>
          <w:sz w:val="20"/>
          <w:szCs w:val="20"/>
          <w:lang w:eastAsia="pl-PL"/>
        </w:rPr>
        <w:t>(piecząt</w:t>
      </w:r>
      <w:r w:rsidR="0016798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ka Wykonawcy)         </w:t>
      </w:r>
    </w:p>
    <w:p w:rsidR="0016798E" w:rsidRDefault="0016798E" w:rsidP="0016798E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000C7" w:rsidRPr="008000C7" w:rsidRDefault="0016798E" w:rsidP="0016798E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8000C7" w:rsidRPr="008000C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(miejscowość, data)</w:t>
      </w:r>
    </w:p>
    <w:p w:rsidR="008000C7" w:rsidRDefault="008000C7" w:rsidP="008000C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000C7" w:rsidRPr="006A44F4" w:rsidRDefault="005B5F17" w:rsidP="006A44F4">
      <w:pPr>
        <w:spacing w:after="0" w:line="360" w:lineRule="auto"/>
        <w:rPr>
          <w:rFonts w:ascii="Times New Roman" w:eastAsia="Calibri" w:hAnsi="Times New Roman" w:cs="Times New Roman"/>
        </w:rPr>
      </w:pPr>
      <w:r w:rsidRPr="005B5F17">
        <w:rPr>
          <w:rFonts w:ascii="Times New Roman" w:eastAsia="Calibri" w:hAnsi="Times New Roman" w:cs="Times New Roman"/>
        </w:rPr>
        <w:t xml:space="preserve">Nazwa oferenta, N-r NIP, Regon N-r KRS </w:t>
      </w:r>
    </w:p>
    <w:p w:rsidR="008000C7" w:rsidRPr="008000C7" w:rsidRDefault="008000C7" w:rsidP="008000C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000C7" w:rsidRPr="008000C7" w:rsidRDefault="008000C7" w:rsidP="008000C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000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Publiczny Zakład  Lecznictwa Ambulatoryjnego w Strzelinie</w:t>
      </w:r>
    </w:p>
    <w:p w:rsidR="008000C7" w:rsidRPr="008000C7" w:rsidRDefault="008000C7" w:rsidP="008000C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000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ul. Mickiewicza 20</w:t>
      </w:r>
    </w:p>
    <w:p w:rsidR="008000C7" w:rsidRPr="008000C7" w:rsidRDefault="0027309E" w:rsidP="0027309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57-100 Strzelin </w:t>
      </w:r>
    </w:p>
    <w:p w:rsidR="008000C7" w:rsidRPr="008000C7" w:rsidRDefault="008000C7" w:rsidP="008000C7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</w:p>
    <w:p w:rsidR="008000C7" w:rsidRPr="008000C7" w:rsidRDefault="008000C7" w:rsidP="008000C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000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OFERTOWY WYKONAWCY</w:t>
      </w:r>
    </w:p>
    <w:p w:rsidR="008000C7" w:rsidRPr="008000C7" w:rsidRDefault="008000C7" w:rsidP="008000C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000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TRYBIE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000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KONKURSU OFERT</w:t>
      </w:r>
    </w:p>
    <w:p w:rsidR="008000C7" w:rsidRPr="006A44F4" w:rsidRDefault="006A44F4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44F4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="008000C7" w:rsidRPr="006A44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Dane Wykonawcy: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348"/>
        <w:gridCol w:w="5864"/>
      </w:tblGrid>
      <w:tr w:rsidR="008000C7" w:rsidTr="0027309E">
        <w:tc>
          <w:tcPr>
            <w:tcW w:w="3348" w:type="dxa"/>
          </w:tcPr>
          <w:p w:rsidR="008000C7" w:rsidRDefault="0027309E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5864" w:type="dxa"/>
          </w:tcPr>
          <w:p w:rsidR="00655660" w:rsidRDefault="00655660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655660" w:rsidRDefault="00655660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000C7" w:rsidTr="0027309E">
        <w:tc>
          <w:tcPr>
            <w:tcW w:w="3348" w:type="dxa"/>
          </w:tcPr>
          <w:p w:rsidR="008000C7" w:rsidRPr="008000C7" w:rsidRDefault="008000C7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000C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Siedziba</w:t>
            </w:r>
          </w:p>
          <w:p w:rsidR="008000C7" w:rsidRDefault="008000C7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864" w:type="dxa"/>
          </w:tcPr>
          <w:p w:rsidR="008000C7" w:rsidRDefault="008000C7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000C7" w:rsidTr="0027309E">
        <w:tc>
          <w:tcPr>
            <w:tcW w:w="3348" w:type="dxa"/>
          </w:tcPr>
          <w:p w:rsidR="008000C7" w:rsidRPr="008000C7" w:rsidRDefault="008000C7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000C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Nr telefonu</w:t>
            </w:r>
          </w:p>
          <w:p w:rsidR="008000C7" w:rsidRDefault="008000C7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864" w:type="dxa"/>
          </w:tcPr>
          <w:p w:rsidR="008000C7" w:rsidRDefault="008000C7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000C7" w:rsidTr="0027309E">
        <w:tc>
          <w:tcPr>
            <w:tcW w:w="3348" w:type="dxa"/>
          </w:tcPr>
          <w:p w:rsidR="008000C7" w:rsidRDefault="008000C7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000C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Nr faksu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27309E"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pl-PL"/>
              </w:rPr>
              <w:t>(podać obowiązkowo)</w:t>
            </w:r>
          </w:p>
        </w:tc>
        <w:tc>
          <w:tcPr>
            <w:tcW w:w="5864" w:type="dxa"/>
          </w:tcPr>
          <w:p w:rsidR="008000C7" w:rsidRDefault="008000C7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000C7" w:rsidTr="0027309E">
        <w:tc>
          <w:tcPr>
            <w:tcW w:w="3348" w:type="dxa"/>
          </w:tcPr>
          <w:p w:rsidR="008000C7" w:rsidRDefault="008000C7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000C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Adres e-mail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8000C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</w:t>
            </w:r>
            <w:r w:rsidRPr="0027309E"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pl-PL"/>
              </w:rPr>
              <w:t>podać obowiązkowo)</w:t>
            </w:r>
          </w:p>
        </w:tc>
        <w:tc>
          <w:tcPr>
            <w:tcW w:w="5864" w:type="dxa"/>
          </w:tcPr>
          <w:p w:rsidR="008000C7" w:rsidRDefault="008000C7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000C7" w:rsidTr="0027309E">
        <w:tc>
          <w:tcPr>
            <w:tcW w:w="3348" w:type="dxa"/>
          </w:tcPr>
          <w:p w:rsidR="008000C7" w:rsidRDefault="0027309E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NIP</w:t>
            </w:r>
          </w:p>
        </w:tc>
        <w:tc>
          <w:tcPr>
            <w:tcW w:w="5864" w:type="dxa"/>
          </w:tcPr>
          <w:p w:rsidR="008000C7" w:rsidRDefault="008000C7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000C7" w:rsidTr="0027309E">
        <w:tc>
          <w:tcPr>
            <w:tcW w:w="3348" w:type="dxa"/>
          </w:tcPr>
          <w:p w:rsidR="008000C7" w:rsidRDefault="0027309E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000C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REGON</w:t>
            </w:r>
          </w:p>
        </w:tc>
        <w:tc>
          <w:tcPr>
            <w:tcW w:w="5864" w:type="dxa"/>
          </w:tcPr>
          <w:p w:rsidR="008000C7" w:rsidRDefault="008000C7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8000C7" w:rsidRPr="008000C7" w:rsidRDefault="008000C7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7309E" w:rsidRDefault="006A44F4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8000C7"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. Przystępując do post</w:t>
      </w:r>
      <w:r w:rsidR="002730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ępowania prowadzonego w trybie </w:t>
      </w:r>
      <w:r w:rsidR="008000C7"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konkursu ofert na „Udzi</w:t>
      </w:r>
      <w:r w:rsidR="002730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elanie świadczeń zdrowotnych w </w:t>
      </w:r>
      <w:r w:rsidR="008000C7"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zakresie diagnostyki laboratoryjnej i mikrobiologii wykonywanych dla PZLA w Strzelinie</w:t>
      </w:r>
      <w:r w:rsidR="004F39C2">
        <w:rPr>
          <w:rFonts w:ascii="Times New Roman" w:eastAsia="Times New Roman" w:hAnsi="Times New Roman" w:cs="Times New Roman"/>
          <w:sz w:val="24"/>
          <w:szCs w:val="24"/>
          <w:lang w:eastAsia="pl-PL"/>
        </w:rPr>
        <w:t>”,</w:t>
      </w:r>
      <w:r w:rsidR="008000C7"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przedstawiam ofertę na wykonanie przedmiotu zamówi</w:t>
      </w:r>
      <w:r w:rsidR="002730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enia za całkowite wynagrodzenie brutto wynikające z </w:t>
      </w:r>
      <w:r w:rsidR="008000C7"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wyliczeń zawartych w tabeli poniżej:</w:t>
      </w:r>
    </w:p>
    <w:p w:rsidR="008000C7" w:rsidRPr="0027309E" w:rsidRDefault="0027309E" w:rsidP="008000C7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730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Cena </w:t>
      </w:r>
      <w:r w:rsidR="008000C7" w:rsidRPr="002730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netto (PLN)</w:t>
      </w:r>
      <w:r w:rsidRPr="002730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……………………………………………………………………………</w:t>
      </w:r>
    </w:p>
    <w:p w:rsidR="0027309E" w:rsidRPr="008000C7" w:rsidRDefault="0027309E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 ……………………………………………………</w:t>
      </w:r>
      <w:r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7309E" w:rsidRPr="008000C7" w:rsidRDefault="008000C7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Stawka podatku VAT w %</w:t>
      </w:r>
      <w:r w:rsidR="0027309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</w:t>
      </w:r>
    </w:p>
    <w:p w:rsidR="008000C7" w:rsidRPr="0027309E" w:rsidRDefault="0027309E" w:rsidP="008000C7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730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Cena </w:t>
      </w:r>
      <w:r w:rsidR="008000C7" w:rsidRPr="002730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brutto (PLN)</w:t>
      </w:r>
    </w:p>
    <w:p w:rsidR="0027309E" w:rsidRDefault="008000C7" w:rsidP="008000C7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730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Słownie </w:t>
      </w:r>
      <w:r w:rsidR="002730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wartość wynagrodzenia</w:t>
      </w:r>
    </w:p>
    <w:p w:rsidR="0027309E" w:rsidRDefault="0027309E" w:rsidP="008000C7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BRUTTO</w:t>
      </w:r>
      <w:r w:rsidR="005555B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…………………………………………………………………. PLN</w:t>
      </w:r>
    </w:p>
    <w:p w:rsidR="006A44F4" w:rsidRPr="006A44F4" w:rsidRDefault="006A44F4" w:rsidP="008000C7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B5F17" w:rsidRPr="00930E9A" w:rsidRDefault="006A44F4" w:rsidP="00930E9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3</w:t>
      </w:r>
      <w:r w:rsidR="008000C7"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.Warunki płatności: należność płacona będzie przelewem, z rachunku bankowego Zamawiającego, w terminie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21</w:t>
      </w:r>
      <w:r w:rsidR="008000C7"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 od daty otrzymania przez Zamawiającego, prawidłowo wystawionej faktury VAT. </w:t>
      </w:r>
    </w:p>
    <w:p w:rsidR="005B5F17" w:rsidRPr="005B5F17" w:rsidRDefault="005B5F17" w:rsidP="005B5F17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5B5F17">
        <w:rPr>
          <w:rFonts w:ascii="Times New Roman" w:eastAsia="Calibri" w:hAnsi="Times New Roman" w:cs="Times New Roman"/>
        </w:rPr>
        <w:t>Oferent oświadcza iż:</w:t>
      </w:r>
    </w:p>
    <w:p w:rsidR="005B5F17" w:rsidRPr="005B5F17" w:rsidRDefault="005B5F17" w:rsidP="005B5F17">
      <w:pPr>
        <w:spacing w:after="0" w:line="360" w:lineRule="auto"/>
        <w:ind w:left="284" w:hanging="284"/>
        <w:jc w:val="both"/>
        <w:rPr>
          <w:rFonts w:ascii="Times New Roman" w:eastAsia="Calibri" w:hAnsi="Times New Roman" w:cs="Times New Roman"/>
        </w:rPr>
      </w:pPr>
      <w:r w:rsidRPr="005B5F17">
        <w:rPr>
          <w:rFonts w:ascii="Times New Roman" w:eastAsia="Calibri" w:hAnsi="Times New Roman" w:cs="Times New Roman"/>
        </w:rPr>
        <w:t>1. Zapoznał się z treścią ogłoszenia o konkursie ofert, szczegółowymi warunkami konkursu ofert, projektem umowy i nie wnosi do nich zastrzeżeń.</w:t>
      </w:r>
    </w:p>
    <w:p w:rsidR="005B5F17" w:rsidRPr="005B5F17" w:rsidRDefault="005B5F17" w:rsidP="005B5F17">
      <w:pPr>
        <w:spacing w:after="0" w:line="360" w:lineRule="auto"/>
        <w:ind w:left="284" w:hanging="284"/>
        <w:jc w:val="both"/>
        <w:rPr>
          <w:rFonts w:ascii="Times New Roman" w:eastAsia="Calibri" w:hAnsi="Times New Roman" w:cs="Times New Roman"/>
        </w:rPr>
      </w:pPr>
      <w:r w:rsidRPr="005B5F17">
        <w:rPr>
          <w:rFonts w:ascii="Times New Roman" w:eastAsia="Calibri" w:hAnsi="Times New Roman" w:cs="Times New Roman"/>
        </w:rPr>
        <w:t>2. Oferuje wykonanie badań laboratoryjnych na rzecz Publicznego Zakładu Lecznictwa Ambulatoryjnego w Strzelinie zgodnie z warunkami zawartymi w szczegółowych warunkach konkursu.</w:t>
      </w:r>
    </w:p>
    <w:p w:rsidR="005B5F17" w:rsidRPr="005B5F17" w:rsidRDefault="005B5F17" w:rsidP="005B5F17">
      <w:pPr>
        <w:spacing w:after="0" w:line="360" w:lineRule="auto"/>
        <w:ind w:left="284" w:hanging="284"/>
        <w:jc w:val="both"/>
        <w:rPr>
          <w:rFonts w:ascii="Times New Roman" w:eastAsia="Calibri" w:hAnsi="Times New Roman" w:cs="Times New Roman"/>
        </w:rPr>
      </w:pPr>
      <w:r w:rsidRPr="005B5F17">
        <w:rPr>
          <w:rFonts w:ascii="Times New Roman" w:eastAsia="Calibri" w:hAnsi="Times New Roman" w:cs="Times New Roman"/>
        </w:rPr>
        <w:t>3. Pomieszczenia i urządzenia przy pomocy których będą udzielane świadczenia spełniają wymogi określone w obowiązujących przepisach prawa.</w:t>
      </w:r>
    </w:p>
    <w:p w:rsidR="005B5F17" w:rsidRPr="005B5F17" w:rsidRDefault="005B5F17" w:rsidP="005B5F17">
      <w:pPr>
        <w:spacing w:after="0" w:line="360" w:lineRule="auto"/>
        <w:ind w:left="284" w:hanging="284"/>
        <w:jc w:val="both"/>
        <w:rPr>
          <w:rFonts w:ascii="Times New Roman" w:eastAsia="Calibri" w:hAnsi="Times New Roman" w:cs="Times New Roman"/>
        </w:rPr>
      </w:pPr>
      <w:r w:rsidRPr="005B5F17">
        <w:rPr>
          <w:rFonts w:ascii="Times New Roman" w:eastAsia="Calibri" w:hAnsi="Times New Roman" w:cs="Times New Roman"/>
        </w:rPr>
        <w:t xml:space="preserve">4. Wszystkie załączone dokumenty lub kserokopie są zgodne z aktualnym stanem faktycznym </w:t>
      </w:r>
    </w:p>
    <w:p w:rsidR="005B5F17" w:rsidRPr="005B5F17" w:rsidRDefault="005B5F17" w:rsidP="005B5F17">
      <w:pPr>
        <w:spacing w:after="0" w:line="360" w:lineRule="auto"/>
        <w:ind w:left="284" w:hanging="284"/>
        <w:jc w:val="both"/>
        <w:rPr>
          <w:rFonts w:ascii="Times New Roman" w:eastAsia="Calibri" w:hAnsi="Times New Roman" w:cs="Times New Roman"/>
        </w:rPr>
      </w:pPr>
      <w:r w:rsidRPr="005B5F17">
        <w:rPr>
          <w:rFonts w:ascii="Times New Roman" w:eastAsia="Calibri" w:hAnsi="Times New Roman" w:cs="Times New Roman"/>
        </w:rPr>
        <w:t>i prawnym.</w:t>
      </w:r>
    </w:p>
    <w:p w:rsidR="005B5F17" w:rsidRPr="005B5F17" w:rsidRDefault="005B5F17" w:rsidP="005B5F17">
      <w:pPr>
        <w:spacing w:after="0" w:line="360" w:lineRule="auto"/>
        <w:ind w:left="284" w:hanging="284"/>
        <w:jc w:val="both"/>
        <w:rPr>
          <w:rFonts w:ascii="Times New Roman" w:eastAsia="Calibri" w:hAnsi="Times New Roman" w:cs="Times New Roman"/>
        </w:rPr>
      </w:pPr>
      <w:r w:rsidRPr="005B5F17">
        <w:rPr>
          <w:rFonts w:ascii="Times New Roman" w:eastAsia="Calibri" w:hAnsi="Times New Roman" w:cs="Times New Roman"/>
        </w:rPr>
        <w:t>5. Posiada ubezpieczenie od odpowiedzialności cywilnej w zakresie oferowanych świadczeń i utrzyma je przez okres obowiązywania umowy.</w:t>
      </w:r>
    </w:p>
    <w:p w:rsidR="005B5F17" w:rsidRPr="005B5F17" w:rsidRDefault="005B5F17" w:rsidP="005B5F17">
      <w:pPr>
        <w:spacing w:after="0" w:line="360" w:lineRule="auto"/>
        <w:ind w:left="284" w:hanging="284"/>
        <w:jc w:val="both"/>
        <w:rPr>
          <w:rFonts w:ascii="Times New Roman" w:eastAsia="Calibri" w:hAnsi="Times New Roman" w:cs="Times New Roman"/>
        </w:rPr>
      </w:pPr>
      <w:r w:rsidRPr="005B5F17">
        <w:rPr>
          <w:rFonts w:ascii="Times New Roman" w:eastAsia="Calibri" w:hAnsi="Times New Roman" w:cs="Times New Roman"/>
        </w:rPr>
        <w:t xml:space="preserve">6. Dysponuje niezbędną wiedzą i doświadczeniem, potencjałem ekonomicznym </w:t>
      </w:r>
      <w:r w:rsidRPr="005B5F17">
        <w:rPr>
          <w:rFonts w:ascii="Times New Roman" w:eastAsia="Calibri" w:hAnsi="Times New Roman" w:cs="Times New Roman"/>
        </w:rPr>
        <w:br/>
        <w:t>i technicznym oraz pracownikami zdolnymi do wykonywania zamówienia.</w:t>
      </w:r>
    </w:p>
    <w:p w:rsidR="005B5F17" w:rsidRPr="005B5F17" w:rsidRDefault="005B5F17" w:rsidP="005B5F17">
      <w:pPr>
        <w:spacing w:after="0" w:line="360" w:lineRule="auto"/>
        <w:ind w:left="284" w:hanging="284"/>
        <w:jc w:val="both"/>
        <w:rPr>
          <w:rFonts w:ascii="Times New Roman" w:eastAsia="Calibri" w:hAnsi="Times New Roman" w:cs="Times New Roman"/>
        </w:rPr>
      </w:pPr>
      <w:r w:rsidRPr="005B5F17">
        <w:rPr>
          <w:rFonts w:ascii="Times New Roman" w:eastAsia="Calibri" w:hAnsi="Times New Roman" w:cs="Times New Roman"/>
        </w:rPr>
        <w:t xml:space="preserve">7. Za wykonywanie świadczeń proponuje należności zgodnie z cennikiem określonym                  </w:t>
      </w:r>
    </w:p>
    <w:p w:rsidR="005B5F17" w:rsidRPr="005B5F17" w:rsidRDefault="006A44F4" w:rsidP="005B5F17">
      <w:pPr>
        <w:spacing w:after="0" w:line="360" w:lineRule="auto"/>
        <w:ind w:left="284" w:hanging="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w załączniku nr 1.</w:t>
      </w:r>
    </w:p>
    <w:p w:rsidR="008000C7" w:rsidRPr="005B5F17" w:rsidRDefault="005B5F17" w:rsidP="005B5F17">
      <w:pPr>
        <w:spacing w:after="0" w:line="360" w:lineRule="auto"/>
        <w:ind w:left="284" w:hanging="284"/>
        <w:jc w:val="both"/>
        <w:rPr>
          <w:rFonts w:ascii="Times New Roman" w:eastAsia="Calibri" w:hAnsi="Times New Roman" w:cs="Times New Roman"/>
          <w:sz w:val="20"/>
        </w:rPr>
      </w:pPr>
      <w:r w:rsidRPr="005B5F17">
        <w:rPr>
          <w:rFonts w:ascii="Times New Roman" w:eastAsia="Calibri" w:hAnsi="Times New Roman" w:cs="Times New Roman"/>
        </w:rPr>
        <w:t xml:space="preserve">8. </w:t>
      </w:r>
      <w:r w:rsidRPr="005B5F17">
        <w:rPr>
          <w:rFonts w:ascii="Times New Roman" w:eastAsia="Times New Roman" w:hAnsi="Times New Roman" w:cs="Times New Roman"/>
          <w:szCs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Przyjmujący Zamówienie zobowiązuje się do poddania kontroli Narodowego Funduszu Zdrowia                i Zleceniodawcy w zakresie spełniania wymagań, o których mowa w szczegółowych materiałach informacyjnych z zakresu właściwości przedmiotu postępowania, pod rygorem rozwiązania umowy.</w:t>
      </w:r>
    </w:p>
    <w:p w:rsidR="008000C7" w:rsidRPr="008000C7" w:rsidRDefault="005B5F17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27309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8000C7"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</w:t>
      </w:r>
      <w:r w:rsidR="0027309E">
        <w:rPr>
          <w:rFonts w:ascii="Times New Roman" w:eastAsia="Times New Roman" w:hAnsi="Times New Roman" w:cs="Times New Roman"/>
          <w:sz w:val="24"/>
          <w:szCs w:val="24"/>
          <w:lang w:eastAsia="pl-PL"/>
        </w:rPr>
        <w:t>będziemy związani złożoną ofert</w:t>
      </w:r>
      <w:r w:rsidR="008000C7"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ą przez okres 30 dni od ostatecznego terminu składania ofert.</w:t>
      </w:r>
    </w:p>
    <w:p w:rsidR="008000C7" w:rsidRPr="00476FAD" w:rsidRDefault="005B5F17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6FAD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="0027309E" w:rsidRPr="00476FA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8000C7" w:rsidRPr="00476FAD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wypełniłem obowiązki informacyjne przewidz</w:t>
      </w:r>
      <w:r w:rsidR="0027309E" w:rsidRPr="00476F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iane w art. 13 lub art. 14 RODO1wobec osób </w:t>
      </w:r>
      <w:r w:rsidR="008000C7" w:rsidRPr="00476FAD">
        <w:rPr>
          <w:rFonts w:ascii="Times New Roman" w:eastAsia="Times New Roman" w:hAnsi="Times New Roman" w:cs="Times New Roman"/>
          <w:sz w:val="24"/>
          <w:szCs w:val="24"/>
          <w:lang w:eastAsia="pl-PL"/>
        </w:rPr>
        <w:t>fizycznych, od których dane osobowe bezpośrednio lub pośredni</w:t>
      </w:r>
      <w:r w:rsidR="0027309E" w:rsidRPr="00476F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pozyskałem w celu ubiegania się o udzielenie </w:t>
      </w:r>
      <w:r w:rsidR="008000C7" w:rsidRPr="00476FAD">
        <w:rPr>
          <w:rFonts w:ascii="Times New Roman" w:eastAsia="Times New Roman" w:hAnsi="Times New Roman" w:cs="Times New Roman"/>
          <w:sz w:val="24"/>
          <w:szCs w:val="24"/>
          <w:lang w:eastAsia="pl-PL"/>
        </w:rPr>
        <w:t>zamówienia public</w:t>
      </w:r>
      <w:r w:rsidR="0027309E" w:rsidRPr="00476FAD">
        <w:rPr>
          <w:rFonts w:ascii="Times New Roman" w:eastAsia="Times New Roman" w:hAnsi="Times New Roman" w:cs="Times New Roman"/>
          <w:sz w:val="24"/>
          <w:szCs w:val="24"/>
          <w:lang w:eastAsia="pl-PL"/>
        </w:rPr>
        <w:t>znego w niniejszym postępowaniu</w:t>
      </w:r>
      <w:r w:rsidR="00947421" w:rsidRPr="00476FAD">
        <w:rPr>
          <w:rStyle w:val="Odwoanieprzypisudolnego"/>
          <w:rFonts w:ascii="Times New Roman" w:eastAsia="Times New Roman" w:hAnsi="Times New Roman" w:cs="Times New Roman"/>
          <w:sz w:val="24"/>
          <w:szCs w:val="24"/>
          <w:lang w:eastAsia="pl-PL"/>
        </w:rPr>
        <w:footnoteReference w:id="1"/>
      </w:r>
    </w:p>
    <w:p w:rsidR="00947421" w:rsidRPr="00947421" w:rsidRDefault="00947421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947421" w:rsidRDefault="005B5F17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11</w:t>
      </w:r>
      <w:r w:rsidR="0027309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8000C7"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Imię i nazwisko oraz funkcja osoby, która należy wpisać do umowy jako osobę reprezentującą firmę: </w:t>
      </w:r>
    </w:p>
    <w:tbl>
      <w:tblPr>
        <w:tblStyle w:val="Tabela-Siatka"/>
        <w:tblW w:w="9648" w:type="dxa"/>
        <w:tblLook w:val="04A0" w:firstRow="1" w:lastRow="0" w:firstColumn="1" w:lastColumn="0" w:noHBand="0" w:noVBand="1"/>
      </w:tblPr>
      <w:tblGrid>
        <w:gridCol w:w="4606"/>
        <w:gridCol w:w="5042"/>
      </w:tblGrid>
      <w:tr w:rsidR="00947421" w:rsidTr="00476FAD">
        <w:tc>
          <w:tcPr>
            <w:tcW w:w="4606" w:type="dxa"/>
          </w:tcPr>
          <w:p w:rsidR="00947421" w:rsidRDefault="00947421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Imię i nazwisko</w:t>
            </w:r>
          </w:p>
        </w:tc>
        <w:tc>
          <w:tcPr>
            <w:tcW w:w="5042" w:type="dxa"/>
          </w:tcPr>
          <w:p w:rsidR="00947421" w:rsidRDefault="00476FAD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Funkcja</w:t>
            </w:r>
          </w:p>
        </w:tc>
      </w:tr>
      <w:tr w:rsidR="00947421" w:rsidTr="00476FAD">
        <w:tc>
          <w:tcPr>
            <w:tcW w:w="4606" w:type="dxa"/>
          </w:tcPr>
          <w:p w:rsidR="00476FAD" w:rsidRDefault="00476FAD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042" w:type="dxa"/>
          </w:tcPr>
          <w:p w:rsidR="00947421" w:rsidRDefault="00947421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8000C7" w:rsidRPr="00947421" w:rsidRDefault="008000C7" w:rsidP="008000C7">
      <w:pPr>
        <w:spacing w:after="0" w:line="360" w:lineRule="auto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</w:p>
    <w:p w:rsidR="008000C7" w:rsidRPr="008000C7" w:rsidRDefault="00476FAD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12</w:t>
      </w:r>
      <w:r w:rsidR="008000C7"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. Pełnomocnik w przypadku składania oferty wspólnej:</w:t>
      </w:r>
    </w:p>
    <w:p w:rsidR="008000C7" w:rsidRPr="008000C7" w:rsidRDefault="00476FAD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Imię i nazwisko: ………….</w:t>
      </w:r>
      <w:r w:rsidR="008000C7"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</w:t>
      </w:r>
    </w:p>
    <w:p w:rsidR="008000C7" w:rsidRPr="008000C7" w:rsidRDefault="008000C7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Stanowisko: .................................................................................................................</w:t>
      </w:r>
      <w:r w:rsidR="00476FA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:rsidR="008000C7" w:rsidRPr="008000C7" w:rsidRDefault="008000C7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Zakres*:</w:t>
      </w:r>
    </w:p>
    <w:p w:rsidR="008000C7" w:rsidRPr="008000C7" w:rsidRDefault="00947421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8000C7"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do reprezentowania w postępowaniu</w:t>
      </w:r>
    </w:p>
    <w:p w:rsidR="008000C7" w:rsidRDefault="00947421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8000C7"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do reprezentowania w postępowaniu i zawarcia umowy</w:t>
      </w:r>
    </w:p>
    <w:p w:rsidR="00947421" w:rsidRPr="008000C7" w:rsidRDefault="00947421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000C7" w:rsidRPr="008000C7" w:rsidRDefault="00476FAD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13</w:t>
      </w:r>
      <w:r w:rsidR="00947421">
        <w:rPr>
          <w:rFonts w:ascii="Times New Roman" w:eastAsia="Times New Roman" w:hAnsi="Times New Roman" w:cs="Times New Roman"/>
          <w:sz w:val="24"/>
          <w:szCs w:val="24"/>
          <w:lang w:eastAsia="pl-PL"/>
        </w:rPr>
        <w:t>. Po</w:t>
      </w:r>
      <w:r w:rsidR="008000C7"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dwykonawstwo</w:t>
      </w:r>
      <w:r w:rsidR="00AD44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zakresie mikrobiologii</w:t>
      </w:r>
      <w:r w:rsidR="00F447C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8000C7" w:rsidRPr="008000C7" w:rsidRDefault="008000C7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przedmiot zamówienia:</w:t>
      </w:r>
    </w:p>
    <w:p w:rsidR="008000C7" w:rsidRPr="008000C7" w:rsidRDefault="00947421" w:rsidP="00947421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="008000C7"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zrealizujemy w całości bez udziału podwykonawców*</w:t>
      </w:r>
    </w:p>
    <w:p w:rsidR="00947421" w:rsidRPr="008000C7" w:rsidRDefault="00947421" w:rsidP="006A44F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="008000C7"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zrealizujemy z udziałem podwykonawców*:</w:t>
      </w:r>
    </w:p>
    <w:tbl>
      <w:tblPr>
        <w:tblStyle w:val="Tabela-Siatka"/>
        <w:tblW w:w="9648" w:type="dxa"/>
        <w:tblLook w:val="04A0" w:firstRow="1" w:lastRow="0" w:firstColumn="1" w:lastColumn="0" w:noHBand="0" w:noVBand="1"/>
      </w:tblPr>
      <w:tblGrid>
        <w:gridCol w:w="3348"/>
        <w:gridCol w:w="6300"/>
      </w:tblGrid>
      <w:tr w:rsidR="00947421" w:rsidTr="00A3259C">
        <w:tc>
          <w:tcPr>
            <w:tcW w:w="3348" w:type="dxa"/>
          </w:tcPr>
          <w:p w:rsidR="00947421" w:rsidRDefault="00476FAD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 i adres Podwykonawcy</w:t>
            </w:r>
          </w:p>
        </w:tc>
        <w:tc>
          <w:tcPr>
            <w:tcW w:w="6300" w:type="dxa"/>
          </w:tcPr>
          <w:p w:rsidR="00947421" w:rsidRDefault="00947421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000C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Zakres czynn</w:t>
            </w:r>
            <w:r w:rsidR="00A325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ości (część zamówienia), która Wykonawca powierzy Podwykonawcy</w:t>
            </w:r>
          </w:p>
        </w:tc>
      </w:tr>
      <w:tr w:rsidR="00947421" w:rsidTr="00A3259C">
        <w:tc>
          <w:tcPr>
            <w:tcW w:w="3348" w:type="dxa"/>
          </w:tcPr>
          <w:p w:rsidR="00947421" w:rsidRDefault="00947421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300" w:type="dxa"/>
          </w:tcPr>
          <w:p w:rsidR="00947421" w:rsidRDefault="00947421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47421" w:rsidTr="00A3259C">
        <w:tc>
          <w:tcPr>
            <w:tcW w:w="3348" w:type="dxa"/>
          </w:tcPr>
          <w:p w:rsidR="00947421" w:rsidRDefault="00947421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300" w:type="dxa"/>
          </w:tcPr>
          <w:p w:rsidR="00947421" w:rsidRDefault="00947421" w:rsidP="008000C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947421" w:rsidRDefault="00947421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47421" w:rsidRPr="008000C7" w:rsidRDefault="00476FAD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14.</w:t>
      </w:r>
      <w:r w:rsidR="009474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000C7"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</w:t>
      </w:r>
    </w:p>
    <w:p w:rsidR="008000C7" w:rsidRPr="008000C7" w:rsidRDefault="00947421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1.NIE UTAJNIAMY</w:t>
      </w:r>
      <w:r w:rsidR="008000C7"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* żadnych informacji zawartych w naszej ofercie;</w:t>
      </w:r>
    </w:p>
    <w:p w:rsidR="008000C7" w:rsidRPr="008000C7" w:rsidRDefault="00947421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="008000C7"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UTAJNIAMY</w:t>
      </w:r>
    </w:p>
    <w:p w:rsidR="008000C7" w:rsidRPr="008000C7" w:rsidRDefault="008000C7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* informacje zawarte w naszej ofercie, które stanowią tajemnice przedsiębiorstwa w zakresie:</w:t>
      </w:r>
    </w:p>
    <w:p w:rsidR="008000C7" w:rsidRPr="008000C7" w:rsidRDefault="008000C7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B7"/>
      </w:r>
      <w:r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utajnionego dokumentu: ◦</w:t>
      </w:r>
    </w:p>
    <w:p w:rsidR="008000C7" w:rsidRPr="008000C7" w:rsidRDefault="00947421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3.</w:t>
      </w:r>
      <w:r w:rsidR="008000C7"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utajnieniem w/w dokumentów oświadczamy, że:</w:t>
      </w:r>
    </w:p>
    <w:p w:rsidR="008000C7" w:rsidRPr="008000C7" w:rsidRDefault="008000C7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B7"/>
      </w:r>
      <w:r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wymienione wyżej informacje zostały w naszej firmie objęte ochrona jako </w:t>
      </w:r>
      <w:r w:rsidR="009474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nieujawnione, objęta tajemnicą </w:t>
      </w:r>
      <w:r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przedsiębiorstwa,</w:t>
      </w:r>
    </w:p>
    <w:p w:rsidR="008000C7" w:rsidRPr="008000C7" w:rsidRDefault="008000C7" w:rsidP="008000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B7"/>
      </w:r>
      <w:r w:rsidR="00947421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informacje t</w:t>
      </w:r>
      <w:r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e nie były nigdzie jawnie publikowane, nie stanowiły one cz</w:t>
      </w:r>
      <w:r w:rsidR="009474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ęści materiałów promocyjnych i </w:t>
      </w:r>
      <w:r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podobnych, ani nie zapoznawano z nimi innych jednostek gospodarczych i administracyjnych w trybie jawnym,</w:t>
      </w:r>
    </w:p>
    <w:p w:rsidR="006A44F4" w:rsidRDefault="008000C7" w:rsidP="006A44F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B7"/>
      </w:r>
      <w:r w:rsidRPr="008000C7">
        <w:rPr>
          <w:rFonts w:ascii="Times New Roman" w:eastAsia="Times New Roman" w:hAnsi="Times New Roman" w:cs="Times New Roman"/>
          <w:sz w:val="24"/>
          <w:szCs w:val="24"/>
          <w:lang w:eastAsia="pl-PL"/>
        </w:rPr>
        <w:t>zastrzeżenie niejawności w/w informacji jest nadal ważne,</w:t>
      </w:r>
    </w:p>
    <w:p w:rsidR="006A44F4" w:rsidRPr="006A44F4" w:rsidRDefault="006A44F4" w:rsidP="006A44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100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60"/>
        <w:gridCol w:w="2520"/>
      </w:tblGrid>
      <w:tr w:rsidR="006A44F4" w:rsidTr="006A44F4">
        <w:trPr>
          <w:trHeight w:val="1586"/>
        </w:trPr>
        <w:tc>
          <w:tcPr>
            <w:tcW w:w="7560" w:type="dxa"/>
          </w:tcPr>
          <w:p w:rsidR="006A44F4" w:rsidRPr="006A44F4" w:rsidRDefault="006A44F4" w:rsidP="006A44F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A44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a)</w:t>
            </w:r>
            <w:r w:rsidRPr="006A44F4"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  <w:t xml:space="preserve">      </w:t>
            </w:r>
            <w:r w:rsidRPr="006A44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Oceniając </w:t>
            </w:r>
            <w:r w:rsidRPr="006A44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jakość</w:t>
            </w:r>
            <w:r w:rsidRPr="006A44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Udzielający zamówienia przyznaje punkty za doświadczenie Przyjmującego zamówienie w udzielaniu świadczeń zdrowotnych stanowiących przedmiot  niniejszego postępowania, w następującej wysokości:</w:t>
            </w:r>
          </w:p>
        </w:tc>
        <w:tc>
          <w:tcPr>
            <w:tcW w:w="2520" w:type="dxa"/>
          </w:tcPr>
          <w:p w:rsidR="006A44F4" w:rsidRDefault="006A44F4" w:rsidP="006A44F4">
            <w:pPr>
              <w:spacing w:after="0" w:line="36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pl-PL"/>
              </w:rPr>
            </w:pPr>
            <w:r w:rsidRPr="006A44F4">
              <w:rPr>
                <w:rFonts w:ascii="Arial" w:eastAsia="Times New Roman" w:hAnsi="Arial" w:cs="Arial"/>
                <w:i/>
                <w:iCs/>
                <w:sz w:val="20"/>
                <w:szCs w:val="20"/>
                <w:u w:val="single"/>
                <w:lang w:eastAsia="pl-PL"/>
              </w:rPr>
              <w:t>wybrać jedną preferowaną odpowiedź poprzez postawienie znaku „</w:t>
            </w:r>
            <w:r w:rsidRPr="00A3259C">
              <w:rPr>
                <w:rFonts w:ascii="Arial" w:eastAsia="Times New Roman" w:hAnsi="Arial" w:cs="Arial"/>
                <w:b/>
                <w:i/>
                <w:iCs/>
                <w:sz w:val="20"/>
                <w:szCs w:val="20"/>
                <w:u w:val="single"/>
                <w:lang w:eastAsia="pl-PL"/>
              </w:rPr>
              <w:t>X</w:t>
            </w:r>
            <w:r w:rsidRPr="006A44F4">
              <w:rPr>
                <w:rFonts w:ascii="Arial" w:eastAsia="Times New Roman" w:hAnsi="Arial" w:cs="Arial"/>
                <w:i/>
                <w:iCs/>
                <w:sz w:val="20"/>
                <w:szCs w:val="20"/>
                <w:u w:val="single"/>
                <w:lang w:eastAsia="pl-PL"/>
              </w:rPr>
              <w:t>” na wykropkowanym polu</w:t>
            </w:r>
            <w:r w:rsidRPr="006A44F4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pl-PL"/>
              </w:rPr>
              <w:t>):</w:t>
            </w:r>
          </w:p>
          <w:p w:rsidR="006A44F4" w:rsidRDefault="006A44F4" w:rsidP="008000C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6A44F4" w:rsidTr="006A44F4">
        <w:trPr>
          <w:trHeight w:val="180"/>
        </w:trPr>
        <w:tc>
          <w:tcPr>
            <w:tcW w:w="7560" w:type="dxa"/>
          </w:tcPr>
          <w:p w:rsidR="006A44F4" w:rsidRPr="006A44F4" w:rsidRDefault="006A44F4" w:rsidP="008000C7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A44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1.</w:t>
            </w:r>
            <w:r w:rsidRPr="006A44F4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pl-PL"/>
              </w:rPr>
              <w:t xml:space="preserve">      </w:t>
            </w:r>
            <w:r w:rsidR="00E175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poniżej 5</w:t>
            </w:r>
            <w:r w:rsidRPr="006A44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lat doświadczenia – </w:t>
            </w:r>
            <w:r w:rsidRPr="006A44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 pkt.</w:t>
            </w:r>
          </w:p>
        </w:tc>
        <w:tc>
          <w:tcPr>
            <w:tcW w:w="2520" w:type="dxa"/>
          </w:tcPr>
          <w:p w:rsidR="006A44F4" w:rsidRDefault="006A44F4" w:rsidP="008000C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6A44F4" w:rsidTr="006A44F4">
        <w:trPr>
          <w:trHeight w:val="180"/>
        </w:trPr>
        <w:tc>
          <w:tcPr>
            <w:tcW w:w="7560" w:type="dxa"/>
          </w:tcPr>
          <w:p w:rsidR="006A44F4" w:rsidRPr="006A44F4" w:rsidRDefault="006A44F4" w:rsidP="008000C7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A44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2.</w:t>
            </w:r>
            <w:r w:rsidRPr="006A44F4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pl-PL"/>
              </w:rPr>
              <w:t xml:space="preserve">      </w:t>
            </w:r>
            <w:r w:rsidR="00E175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5– 1</w:t>
            </w:r>
            <w:r w:rsidRPr="006A44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lat doświadczenia – </w:t>
            </w:r>
            <w:r w:rsidRPr="006A44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 pkt.</w:t>
            </w:r>
          </w:p>
        </w:tc>
        <w:tc>
          <w:tcPr>
            <w:tcW w:w="2520" w:type="dxa"/>
          </w:tcPr>
          <w:p w:rsidR="006A44F4" w:rsidRDefault="006A44F4" w:rsidP="008000C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6A44F4" w:rsidTr="006A44F4">
        <w:trPr>
          <w:trHeight w:val="180"/>
        </w:trPr>
        <w:tc>
          <w:tcPr>
            <w:tcW w:w="7560" w:type="dxa"/>
          </w:tcPr>
          <w:p w:rsidR="006A44F4" w:rsidRDefault="006A44F4" w:rsidP="008000C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A44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3.</w:t>
            </w:r>
            <w:r w:rsidRPr="006A44F4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pl-PL"/>
              </w:rPr>
              <w:t xml:space="preserve">      </w:t>
            </w:r>
            <w:r w:rsidR="00E175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Powyżej 1</w:t>
            </w:r>
            <w:r w:rsidRPr="006A44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lat doświadczenia – </w:t>
            </w:r>
            <w:r w:rsidRPr="006A44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10 pkt.</w:t>
            </w:r>
          </w:p>
        </w:tc>
        <w:tc>
          <w:tcPr>
            <w:tcW w:w="2520" w:type="dxa"/>
          </w:tcPr>
          <w:p w:rsidR="006A44F4" w:rsidRDefault="006A44F4" w:rsidP="008000C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</w:tbl>
    <w:p w:rsidR="006A44F4" w:rsidRDefault="006A44F4" w:rsidP="006A44F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Style w:val="Tabela-Siatka"/>
        <w:tblW w:w="10188" w:type="dxa"/>
        <w:tblLook w:val="04A0" w:firstRow="1" w:lastRow="0" w:firstColumn="1" w:lastColumn="0" w:noHBand="0" w:noVBand="1"/>
      </w:tblPr>
      <w:tblGrid>
        <w:gridCol w:w="7668"/>
        <w:gridCol w:w="2520"/>
      </w:tblGrid>
      <w:tr w:rsidR="006A44F4" w:rsidTr="006A44F4">
        <w:tc>
          <w:tcPr>
            <w:tcW w:w="7668" w:type="dxa"/>
          </w:tcPr>
          <w:p w:rsidR="006A44F4" w:rsidRDefault="006A44F4" w:rsidP="006A44F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A44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b)</w:t>
            </w:r>
            <w:r w:rsidRPr="006A44F4"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  <w:t xml:space="preserve">      </w:t>
            </w:r>
            <w:r w:rsidRPr="006A44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Oceniając </w:t>
            </w:r>
            <w:r w:rsidRPr="006A44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ciągłość </w:t>
            </w:r>
            <w:r w:rsidRPr="006A44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Udzielający zamówienia przyznaje punkty za gotowość Przyjmującego zamówienie realizacji przedmiotu zamówienia (badania w ustalonym dniu/dniach) we wskazanym 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oniżej tygodniowym wymiarze dni</w:t>
            </w:r>
          </w:p>
        </w:tc>
        <w:tc>
          <w:tcPr>
            <w:tcW w:w="2520" w:type="dxa"/>
          </w:tcPr>
          <w:p w:rsidR="006A44F4" w:rsidRDefault="006A44F4" w:rsidP="006A44F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A44F4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pl-PL"/>
              </w:rPr>
              <w:t xml:space="preserve">   </w:t>
            </w:r>
            <w:r w:rsidRPr="006A44F4">
              <w:rPr>
                <w:rFonts w:ascii="Arial" w:eastAsia="Times New Roman" w:hAnsi="Arial" w:cs="Arial"/>
                <w:i/>
                <w:iCs/>
                <w:sz w:val="20"/>
                <w:szCs w:val="20"/>
                <w:u w:val="single"/>
                <w:lang w:eastAsia="pl-PL"/>
              </w:rPr>
              <w:t xml:space="preserve">wybrać jedną preferowaną odpowiedź poprzez postawienie znaku </w:t>
            </w:r>
            <w:r w:rsidRPr="00A3259C">
              <w:rPr>
                <w:rFonts w:ascii="Arial" w:eastAsia="Times New Roman" w:hAnsi="Arial" w:cs="Arial"/>
                <w:b/>
                <w:i/>
                <w:iCs/>
                <w:sz w:val="20"/>
                <w:szCs w:val="20"/>
                <w:u w:val="single"/>
                <w:lang w:eastAsia="pl-PL"/>
              </w:rPr>
              <w:t>„X</w:t>
            </w:r>
            <w:r w:rsidRPr="006A44F4">
              <w:rPr>
                <w:rFonts w:ascii="Arial" w:eastAsia="Times New Roman" w:hAnsi="Arial" w:cs="Arial"/>
                <w:i/>
                <w:iCs/>
                <w:sz w:val="20"/>
                <w:szCs w:val="20"/>
                <w:u w:val="single"/>
                <w:lang w:eastAsia="pl-PL"/>
              </w:rPr>
              <w:t>” na wykropkowanym polu</w:t>
            </w:r>
            <w:r w:rsidRPr="006A44F4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pl-PL"/>
              </w:rPr>
              <w:t>):</w:t>
            </w:r>
          </w:p>
          <w:p w:rsidR="006A44F4" w:rsidRDefault="006A44F4" w:rsidP="006A44F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A44F4" w:rsidTr="006A44F4">
        <w:tc>
          <w:tcPr>
            <w:tcW w:w="7668" w:type="dxa"/>
          </w:tcPr>
          <w:p w:rsidR="006A44F4" w:rsidRDefault="006A44F4" w:rsidP="006A44F4">
            <w:pPr>
              <w:spacing w:line="36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pl-PL"/>
              </w:rPr>
            </w:pPr>
          </w:p>
          <w:p w:rsidR="006A44F4" w:rsidRPr="006A44F4" w:rsidRDefault="006A44F4" w:rsidP="006A44F4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A44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Co najmniej pięć dni w tygodniu </w:t>
            </w:r>
            <w:r w:rsidRPr="006A44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– 8</w:t>
            </w:r>
            <w:r w:rsidRPr="006A44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6A44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pkt.</w:t>
            </w:r>
          </w:p>
        </w:tc>
        <w:tc>
          <w:tcPr>
            <w:tcW w:w="2520" w:type="dxa"/>
          </w:tcPr>
          <w:p w:rsidR="006A44F4" w:rsidRDefault="006A44F4" w:rsidP="006A44F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A44F4" w:rsidTr="006A44F4">
        <w:tc>
          <w:tcPr>
            <w:tcW w:w="7668" w:type="dxa"/>
          </w:tcPr>
          <w:p w:rsidR="006A44F4" w:rsidRDefault="006A44F4" w:rsidP="006A44F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A44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Co najmniej sześć  dni w tygodniu – </w:t>
            </w:r>
            <w:r w:rsidRPr="006A44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10 pkt.</w:t>
            </w:r>
          </w:p>
        </w:tc>
        <w:tc>
          <w:tcPr>
            <w:tcW w:w="2520" w:type="dxa"/>
          </w:tcPr>
          <w:p w:rsidR="006A44F4" w:rsidRDefault="006A44F4" w:rsidP="006A44F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6A44F4" w:rsidRDefault="006A44F4" w:rsidP="006A44F4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A44F4" w:rsidRPr="006A44F4" w:rsidRDefault="006A44F4" w:rsidP="006A44F4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A44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Termin rea</w:t>
      </w:r>
      <w:r w:rsidR="00AD443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lizacji przedmiotu zamówienia obowiązuje </w:t>
      </w:r>
      <w:r w:rsidRPr="006A44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AD443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na okres </w:t>
      </w:r>
      <w:r w:rsidR="00E138B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trzech </w:t>
      </w:r>
      <w:r w:rsidR="00AD443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lat od daty podpisania umowy</w:t>
      </w:r>
      <w:r w:rsidR="00B37E9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27.03.2023r.-27.07</w:t>
      </w:r>
      <w:bookmarkStart w:id="0" w:name="_GoBack"/>
      <w:bookmarkEnd w:id="0"/>
      <w:r w:rsidR="003D4D5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.2026r.</w:t>
      </w:r>
    </w:p>
    <w:p w:rsidR="006A44F4" w:rsidRDefault="006A44F4" w:rsidP="009474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47421" w:rsidRDefault="00947421" w:rsidP="00A3259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miejscowość, data…………………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…………………………………………………</w:t>
      </w:r>
    </w:p>
    <w:p w:rsidR="00947421" w:rsidRDefault="00947421" w:rsidP="00947421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podpis Wykonawcy/podpis osoby </w:t>
      </w:r>
    </w:p>
    <w:p w:rsidR="00DC2223" w:rsidRDefault="00947421" w:rsidP="00476FAD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uprawnionej/upoważnione</w:t>
      </w:r>
      <w:r w:rsidR="00476FAD">
        <w:rPr>
          <w:rFonts w:ascii="Times New Roman" w:eastAsia="Times New Roman" w:hAnsi="Times New Roman" w:cs="Times New Roman"/>
          <w:sz w:val="24"/>
          <w:szCs w:val="24"/>
          <w:lang w:eastAsia="pl-PL"/>
        </w:rPr>
        <w:t>j do reprezentowania Wykonawcy</w:t>
      </w:r>
    </w:p>
    <w:p w:rsidR="00DC2223" w:rsidRDefault="00DC2223" w:rsidP="009474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47421" w:rsidRDefault="00947421" w:rsidP="009474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Załączniki do oferty:</w:t>
      </w:r>
    </w:p>
    <w:p w:rsidR="00947421" w:rsidRDefault="00947421" w:rsidP="009474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1…………………………………</w:t>
      </w:r>
    </w:p>
    <w:p w:rsidR="00947421" w:rsidRDefault="00947421" w:rsidP="009474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2…………………………………..</w:t>
      </w:r>
    </w:p>
    <w:p w:rsidR="00947421" w:rsidRDefault="00947421" w:rsidP="009474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3……………………………………</w:t>
      </w:r>
    </w:p>
    <w:p w:rsidR="00947421" w:rsidRDefault="00947421" w:rsidP="009474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4…………………………………….</w:t>
      </w:r>
    </w:p>
    <w:p w:rsidR="00947421" w:rsidRPr="00947421" w:rsidRDefault="00947421" w:rsidP="009474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947421" w:rsidRPr="00947421" w:rsidSect="002A7EF9">
      <w:headerReference w:type="default" r:id="rId9"/>
      <w:pgSz w:w="11907" w:h="16839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47C6" w:rsidRDefault="00F447C6" w:rsidP="00947421">
      <w:pPr>
        <w:spacing w:after="0" w:line="240" w:lineRule="auto"/>
      </w:pPr>
      <w:r>
        <w:separator/>
      </w:r>
    </w:p>
  </w:endnote>
  <w:endnote w:type="continuationSeparator" w:id="0">
    <w:p w:rsidR="00F447C6" w:rsidRDefault="00F447C6" w:rsidP="009474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47C6" w:rsidRDefault="00F447C6" w:rsidP="00947421">
      <w:pPr>
        <w:spacing w:after="0" w:line="240" w:lineRule="auto"/>
      </w:pPr>
      <w:r>
        <w:separator/>
      </w:r>
    </w:p>
  </w:footnote>
  <w:footnote w:type="continuationSeparator" w:id="0">
    <w:p w:rsidR="00F447C6" w:rsidRDefault="00F447C6" w:rsidP="00947421">
      <w:pPr>
        <w:spacing w:after="0" w:line="240" w:lineRule="auto"/>
      </w:pPr>
      <w:r>
        <w:continuationSeparator/>
      </w:r>
    </w:p>
  </w:footnote>
  <w:footnote w:id="1">
    <w:p w:rsidR="00F447C6" w:rsidRPr="00947421" w:rsidRDefault="00F447C6" w:rsidP="00947421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>
        <w:rPr>
          <w:rStyle w:val="Odwoanieprzypisudolnego"/>
        </w:rPr>
        <w:footnoteRef/>
      </w:r>
      <w:r>
        <w:t xml:space="preserve"> </w:t>
      </w:r>
      <w:r w:rsidRPr="00947421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Rozporządzenie Parlamentu Europejskiego i Rady (UE) 2016/679 z dnia 27 kwietnia 2016r.w sprawie ochrony osób fizycznych w związku z przetwarzaniem danych osobowych i w sprawie swobodnego przepływu takich danych oraz uchylenia dyrektywy 95/46/WE</w:t>
      </w:r>
      <w:r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 xml:space="preserve"> </w:t>
      </w:r>
      <w:r w:rsidRPr="00947421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9ogólne rozporządzenie o ochronie danych) (Dz. Urz. UE L 119 z 04.05.2016, str. 1)</w:t>
      </w:r>
    </w:p>
    <w:p w:rsidR="00F447C6" w:rsidRDefault="00F447C6" w:rsidP="00947421">
      <w:pPr>
        <w:pStyle w:val="Tekstprzypisudolnego"/>
      </w:pPr>
      <w:r w:rsidRPr="00947421">
        <w:rPr>
          <w:rFonts w:ascii="Times New Roman" w:eastAsia="Times New Roman" w:hAnsi="Times New Roman" w:cs="Times New Roman"/>
          <w:i/>
          <w:szCs w:val="24"/>
          <w:lang w:eastAsia="pl-PL"/>
        </w:rPr>
        <w:t>2W przypadku gdy wykonawca nie przekazuje danych osobowych innych niż bezpośrednio jego dotyczących lub zachodzi wyłączenie stosowania obowiązku informacyjnego, stosownie do art. 13 ust. 4 lub art. 14ust. 5 RODO treści oświadczenia wykonawca nie składa (usunięcie treści oświadczenia np. przez jego wykreślenie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47C6" w:rsidRDefault="00F447C6" w:rsidP="00FC7341">
    <w:pPr>
      <w:spacing w:after="0" w:line="360" w:lineRule="auto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>
      <w:rPr>
        <w:rFonts w:ascii="Times New Roman" w:hAnsi="Times New Roman" w:cs="Times New Roman"/>
        <w:i/>
        <w:sz w:val="20"/>
        <w:szCs w:val="20"/>
      </w:rPr>
      <w:t>\</w:t>
    </w:r>
  </w:p>
  <w:p w:rsidR="00F447C6" w:rsidRDefault="00F447C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121E84"/>
    <w:multiLevelType w:val="hybridMultilevel"/>
    <w:tmpl w:val="EF16B58A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535E"/>
    <w:rsid w:val="00130A61"/>
    <w:rsid w:val="0016798E"/>
    <w:rsid w:val="0027309E"/>
    <w:rsid w:val="002A7EF9"/>
    <w:rsid w:val="003D4D50"/>
    <w:rsid w:val="00476FAD"/>
    <w:rsid w:val="00477FB4"/>
    <w:rsid w:val="004F39C2"/>
    <w:rsid w:val="005555B8"/>
    <w:rsid w:val="005B5F17"/>
    <w:rsid w:val="006512CB"/>
    <w:rsid w:val="00655660"/>
    <w:rsid w:val="006A44F4"/>
    <w:rsid w:val="006F1D06"/>
    <w:rsid w:val="008000C7"/>
    <w:rsid w:val="008A1D05"/>
    <w:rsid w:val="00927CB6"/>
    <w:rsid w:val="00930E9A"/>
    <w:rsid w:val="00947421"/>
    <w:rsid w:val="009B535E"/>
    <w:rsid w:val="009C2056"/>
    <w:rsid w:val="00A3259C"/>
    <w:rsid w:val="00AD443B"/>
    <w:rsid w:val="00B04224"/>
    <w:rsid w:val="00B37E90"/>
    <w:rsid w:val="00C90497"/>
    <w:rsid w:val="00DC2223"/>
    <w:rsid w:val="00E138BA"/>
    <w:rsid w:val="00E175B2"/>
    <w:rsid w:val="00F447C6"/>
    <w:rsid w:val="00FC7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000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4742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4742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47421"/>
    <w:rPr>
      <w:vertAlign w:val="superscript"/>
    </w:rPr>
  </w:style>
  <w:style w:type="paragraph" w:styleId="Akapitzlist">
    <w:name w:val="List Paragraph"/>
    <w:basedOn w:val="Normalny"/>
    <w:uiPriority w:val="34"/>
    <w:qFormat/>
    <w:rsid w:val="0094742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22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22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FC73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7341"/>
  </w:style>
  <w:style w:type="paragraph" w:styleId="Stopka">
    <w:name w:val="footer"/>
    <w:basedOn w:val="Normalny"/>
    <w:link w:val="StopkaZnak"/>
    <w:uiPriority w:val="99"/>
    <w:unhideWhenUsed/>
    <w:rsid w:val="00FC73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734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000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4742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4742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47421"/>
    <w:rPr>
      <w:vertAlign w:val="superscript"/>
    </w:rPr>
  </w:style>
  <w:style w:type="paragraph" w:styleId="Akapitzlist">
    <w:name w:val="List Paragraph"/>
    <w:basedOn w:val="Normalny"/>
    <w:uiPriority w:val="34"/>
    <w:qFormat/>
    <w:rsid w:val="0094742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22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22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FC73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7341"/>
  </w:style>
  <w:style w:type="paragraph" w:styleId="Stopka">
    <w:name w:val="footer"/>
    <w:basedOn w:val="Normalny"/>
    <w:link w:val="StopkaZnak"/>
    <w:uiPriority w:val="99"/>
    <w:unhideWhenUsed/>
    <w:rsid w:val="00FC73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73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6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0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54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26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561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919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0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5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3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3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4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6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2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3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4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1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4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6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07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1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3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1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0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54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90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3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4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3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4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4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7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10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4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1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8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0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38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47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1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8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1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1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65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4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9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9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83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6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3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7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4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3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3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4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49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1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1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2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5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5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9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4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3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0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2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6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5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9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5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3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68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7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8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5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93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2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7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0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1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2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6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7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1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7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3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4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6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8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7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3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34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84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8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50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1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7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42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2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7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47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9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0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83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48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1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5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8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5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0428DA-A798-4B35-9206-A1AFCFC98C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AF599001</Template>
  <TotalTime>110</TotalTime>
  <Pages>4</Pages>
  <Words>787</Words>
  <Characters>4722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26</cp:revision>
  <cp:lastPrinted>2019-03-08T09:23:00Z</cp:lastPrinted>
  <dcterms:created xsi:type="dcterms:W3CDTF">2019-03-01T13:19:00Z</dcterms:created>
  <dcterms:modified xsi:type="dcterms:W3CDTF">2023-03-07T13:21:00Z</dcterms:modified>
</cp:coreProperties>
</file>