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468" w:rsidRPr="00663468" w:rsidRDefault="00663468" w:rsidP="00663468">
      <w:pPr>
        <w:spacing w:line="283" w:lineRule="exact"/>
        <w:jc w:val="center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b/>
          <w:sz w:val="22"/>
          <w:szCs w:val="22"/>
        </w:rPr>
        <w:t>OŚWIADCZENIE</w:t>
      </w:r>
    </w:p>
    <w:p w:rsidR="00663468" w:rsidRPr="00663468" w:rsidRDefault="0066346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</w:p>
    <w:p w:rsidR="00663468" w:rsidRPr="00663468" w:rsidRDefault="0066346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</w:p>
    <w:p w:rsidR="00663468" w:rsidRPr="00663468" w:rsidRDefault="0066346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b/>
          <w:bCs/>
          <w:sz w:val="22"/>
          <w:szCs w:val="22"/>
        </w:rPr>
        <w:t>Dane Oferenta:</w:t>
      </w:r>
    </w:p>
    <w:p w:rsidR="00663468" w:rsidRPr="00663468" w:rsidRDefault="0066346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>Imię i nazwisko lub nazwa (firma):</w:t>
      </w:r>
      <w:r w:rsidRPr="00663468">
        <w:rPr>
          <w:rFonts w:ascii="Garamond" w:hAnsi="Garamond"/>
          <w:sz w:val="22"/>
          <w:szCs w:val="22"/>
        </w:rPr>
        <w:tab/>
        <w:t>.................................................................................................</w:t>
      </w:r>
    </w:p>
    <w:p w:rsidR="00663468" w:rsidRPr="00663468" w:rsidRDefault="0066346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  <w:t>.................................................................................................</w:t>
      </w:r>
    </w:p>
    <w:p w:rsidR="00663468" w:rsidRPr="00663468" w:rsidRDefault="0066346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>Adres:</w:t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  <w:t>.................................................................................................</w:t>
      </w:r>
    </w:p>
    <w:p w:rsidR="00663468" w:rsidRPr="00663468" w:rsidRDefault="0066346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  <w:t>.................................................................................................</w:t>
      </w:r>
    </w:p>
    <w:p w:rsidR="00663468" w:rsidRPr="00663468" w:rsidRDefault="0066346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>Nr telefonu:</w:t>
      </w:r>
      <w:r w:rsidRPr="00663468">
        <w:rPr>
          <w:rFonts w:ascii="Garamond" w:hAnsi="Garamond"/>
          <w:sz w:val="22"/>
          <w:szCs w:val="22"/>
        </w:rPr>
        <w:tab/>
        <w:t>........................................</w:t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  <w:t>Nr faksu:</w:t>
      </w:r>
      <w:r w:rsidRPr="00663468">
        <w:rPr>
          <w:rFonts w:ascii="Garamond" w:hAnsi="Garamond"/>
          <w:sz w:val="22"/>
          <w:szCs w:val="22"/>
        </w:rPr>
        <w:tab/>
        <w:t>....................................................</w:t>
      </w:r>
    </w:p>
    <w:p w:rsidR="00663468" w:rsidRPr="00663468" w:rsidRDefault="0066346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>NIP</w:t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  <w:t>........................................</w:t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  <w:t>REGON</w:t>
      </w:r>
      <w:r w:rsidRPr="00663468">
        <w:rPr>
          <w:rFonts w:ascii="Garamond" w:hAnsi="Garamond"/>
          <w:sz w:val="22"/>
          <w:szCs w:val="22"/>
        </w:rPr>
        <w:tab/>
        <w:t>....................................................</w:t>
      </w:r>
    </w:p>
    <w:p w:rsidR="00663468" w:rsidRPr="00663468" w:rsidRDefault="0066346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>Adres poczty elektronicznej:</w:t>
      </w:r>
      <w:r w:rsidRPr="00663468">
        <w:rPr>
          <w:rFonts w:ascii="Garamond" w:hAnsi="Garamond"/>
          <w:sz w:val="22"/>
          <w:szCs w:val="22"/>
        </w:rPr>
        <w:tab/>
      </w:r>
      <w:r w:rsidRPr="00663468">
        <w:rPr>
          <w:rFonts w:ascii="Garamond" w:hAnsi="Garamond"/>
          <w:sz w:val="22"/>
          <w:szCs w:val="22"/>
        </w:rPr>
        <w:tab/>
        <w:t>.................................................................................................</w:t>
      </w:r>
    </w:p>
    <w:p w:rsidR="00663468" w:rsidRPr="00663468" w:rsidRDefault="0066346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</w:p>
    <w:p w:rsidR="00663468" w:rsidRPr="00663468" w:rsidRDefault="00663468" w:rsidP="00663468">
      <w:pPr>
        <w:spacing w:line="283" w:lineRule="exact"/>
        <w:ind w:left="397" w:hanging="397"/>
        <w:jc w:val="both"/>
        <w:rPr>
          <w:rFonts w:ascii="Garamond" w:hAnsi="Garamond"/>
          <w:sz w:val="22"/>
          <w:szCs w:val="22"/>
        </w:rPr>
      </w:pPr>
    </w:p>
    <w:p w:rsidR="00663468" w:rsidRPr="00663468" w:rsidRDefault="00663468" w:rsidP="00663468">
      <w:pPr>
        <w:tabs>
          <w:tab w:val="left" w:pos="1080"/>
        </w:tabs>
        <w:spacing w:line="283" w:lineRule="exact"/>
        <w:ind w:left="397" w:hanging="397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>1.</w:t>
      </w:r>
      <w:r w:rsidRPr="00663468">
        <w:rPr>
          <w:rFonts w:ascii="Garamond" w:hAnsi="Garamond"/>
          <w:sz w:val="22"/>
          <w:szCs w:val="22"/>
        </w:rPr>
        <w:tab/>
        <w:t>Oświadczam, że zapoznałem się z treścią ogłoszenia o konkursie.</w:t>
      </w:r>
    </w:p>
    <w:p w:rsidR="00663468" w:rsidRPr="00663468" w:rsidRDefault="00663468" w:rsidP="00663468">
      <w:pPr>
        <w:tabs>
          <w:tab w:val="left" w:pos="1080"/>
        </w:tabs>
        <w:spacing w:line="283" w:lineRule="exact"/>
        <w:ind w:left="397" w:hanging="397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>2.</w:t>
      </w:r>
      <w:r w:rsidRPr="00663468"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>Oświadczam, że zapoznałem się z</w:t>
      </w:r>
      <w:r w:rsidRPr="00663468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 xml:space="preserve">Regulaminem Konkursu i materiami </w:t>
      </w:r>
      <w:r w:rsidRPr="00663468">
        <w:rPr>
          <w:rFonts w:ascii="Garamond" w:hAnsi="Garamond"/>
          <w:sz w:val="22"/>
          <w:szCs w:val="22"/>
        </w:rPr>
        <w:t>i nie wnoszę w tym zakresie żadnych zastrzeżeń.</w:t>
      </w:r>
    </w:p>
    <w:p w:rsidR="00663468" w:rsidRPr="00663468" w:rsidRDefault="00663468" w:rsidP="00663468">
      <w:pPr>
        <w:tabs>
          <w:tab w:val="left" w:pos="1080"/>
        </w:tabs>
        <w:spacing w:line="283" w:lineRule="exact"/>
        <w:ind w:left="397" w:hanging="397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>3.</w:t>
      </w:r>
      <w:r w:rsidRPr="00663468">
        <w:rPr>
          <w:rFonts w:ascii="Garamond" w:hAnsi="Garamond"/>
          <w:sz w:val="22"/>
          <w:szCs w:val="22"/>
        </w:rPr>
        <w:tab/>
        <w:t>Oświadczam, że zapoznałem się ze wszystkimi koniecznymi informacjami, niezbędnymi do przygotowania oferty.</w:t>
      </w:r>
    </w:p>
    <w:p w:rsidR="00663468" w:rsidRPr="00663468" w:rsidRDefault="00663468" w:rsidP="00663468">
      <w:pPr>
        <w:tabs>
          <w:tab w:val="left" w:pos="1080"/>
        </w:tabs>
        <w:spacing w:line="283" w:lineRule="exact"/>
        <w:ind w:left="397" w:hanging="397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>4.</w:t>
      </w:r>
      <w:r w:rsidRPr="00663468">
        <w:rPr>
          <w:rFonts w:ascii="Garamond" w:hAnsi="Garamond"/>
          <w:sz w:val="22"/>
          <w:szCs w:val="22"/>
        </w:rPr>
        <w:tab/>
        <w:t>Oświadczam, że uważam się za związanego ofertą przez okres 30 dni.</w:t>
      </w:r>
    </w:p>
    <w:p w:rsidR="00663468" w:rsidRPr="00663468" w:rsidRDefault="00663468" w:rsidP="00663468">
      <w:pPr>
        <w:tabs>
          <w:tab w:val="left" w:pos="1080"/>
        </w:tabs>
        <w:spacing w:line="283" w:lineRule="exact"/>
        <w:ind w:left="397" w:hanging="397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>5.</w:t>
      </w:r>
      <w:r w:rsidRPr="00663468">
        <w:rPr>
          <w:rFonts w:ascii="Garamond" w:hAnsi="Garamond"/>
          <w:sz w:val="22"/>
          <w:szCs w:val="22"/>
        </w:rPr>
        <w:tab/>
        <w:t>Oświadczam, że akceptuję załączone wzory umów i w razie wyboru mojej oferty zobowiązuję się do podpisania umów na warunkach określonych w Materiałach Informacyjnych i w mojej ofercie, w miejscu i terminie wyznaczonym przez udzielającego zamówienia.</w:t>
      </w:r>
    </w:p>
    <w:p w:rsidR="00663468" w:rsidRPr="00663468" w:rsidRDefault="00663468" w:rsidP="00663468">
      <w:pPr>
        <w:tabs>
          <w:tab w:val="left" w:pos="1080"/>
        </w:tabs>
        <w:spacing w:line="283" w:lineRule="exact"/>
        <w:ind w:left="397" w:hanging="397"/>
        <w:jc w:val="both"/>
        <w:rPr>
          <w:rFonts w:ascii="Garamond" w:hAnsi="Garamond"/>
          <w:sz w:val="22"/>
          <w:szCs w:val="22"/>
        </w:rPr>
      </w:pPr>
      <w:r w:rsidRPr="00663468">
        <w:rPr>
          <w:rFonts w:ascii="Garamond" w:hAnsi="Garamond"/>
          <w:sz w:val="22"/>
          <w:szCs w:val="22"/>
        </w:rPr>
        <w:t>6.</w:t>
      </w:r>
      <w:r w:rsidRPr="00663468">
        <w:rPr>
          <w:rFonts w:ascii="Garamond" w:hAnsi="Garamond"/>
          <w:sz w:val="22"/>
          <w:szCs w:val="22"/>
        </w:rPr>
        <w:tab/>
        <w:t>Oświadczam, że wszystkie załączone kopie dokumentów są zgodne z aktualnym stanem faktycznym i prawnym.</w:t>
      </w:r>
    </w:p>
    <w:p w:rsidR="00663468" w:rsidRPr="00663468" w:rsidRDefault="00663468" w:rsidP="00663468">
      <w:pPr>
        <w:spacing w:line="283" w:lineRule="exact"/>
        <w:ind w:left="397" w:hanging="397"/>
        <w:jc w:val="both"/>
        <w:rPr>
          <w:rFonts w:ascii="Garamond" w:hAnsi="Garamond"/>
          <w:sz w:val="22"/>
          <w:szCs w:val="22"/>
        </w:rPr>
      </w:pPr>
    </w:p>
    <w:p w:rsidR="00660408" w:rsidRDefault="0066040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</w:p>
    <w:p w:rsidR="00660408" w:rsidRPr="00663468" w:rsidRDefault="00660408" w:rsidP="00663468">
      <w:pPr>
        <w:spacing w:line="283" w:lineRule="exact"/>
        <w:jc w:val="both"/>
        <w:rPr>
          <w:rFonts w:ascii="Garamond" w:hAnsi="Garamond"/>
          <w:sz w:val="22"/>
          <w:szCs w:val="22"/>
        </w:rPr>
      </w:pPr>
    </w:p>
    <w:p w:rsidR="00660408" w:rsidRDefault="00660408" w:rsidP="00660408">
      <w:pPr>
        <w:spacing w:line="283" w:lineRule="exac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 xml:space="preserve">     </w:t>
      </w:r>
      <w:r w:rsidR="00663468" w:rsidRPr="00663468">
        <w:rPr>
          <w:rFonts w:ascii="Garamond" w:hAnsi="Garamond"/>
          <w:i/>
          <w:sz w:val="22"/>
          <w:szCs w:val="22"/>
        </w:rPr>
        <w:t xml:space="preserve">Miejscowość i data      </w:t>
      </w:r>
      <w:r>
        <w:rPr>
          <w:rFonts w:ascii="Garamond" w:hAnsi="Garamond"/>
          <w:i/>
          <w:sz w:val="22"/>
          <w:szCs w:val="22"/>
        </w:rPr>
        <w:t>……………………………</w:t>
      </w:r>
    </w:p>
    <w:p w:rsidR="00660408" w:rsidRDefault="00660408" w:rsidP="00660408">
      <w:pPr>
        <w:spacing w:line="283" w:lineRule="exact"/>
        <w:rPr>
          <w:rFonts w:ascii="Garamond" w:hAnsi="Garamond"/>
          <w:i/>
          <w:sz w:val="22"/>
          <w:szCs w:val="22"/>
        </w:rPr>
      </w:pPr>
    </w:p>
    <w:p w:rsidR="00660408" w:rsidRDefault="00663468" w:rsidP="00660408">
      <w:pPr>
        <w:spacing w:line="283" w:lineRule="exact"/>
        <w:rPr>
          <w:rFonts w:ascii="Garamond" w:hAnsi="Garamond"/>
          <w:i/>
          <w:sz w:val="22"/>
          <w:szCs w:val="22"/>
        </w:rPr>
      </w:pPr>
      <w:r w:rsidRPr="00663468">
        <w:rPr>
          <w:rFonts w:ascii="Garamond" w:hAnsi="Garamond"/>
          <w:i/>
          <w:sz w:val="22"/>
          <w:szCs w:val="22"/>
        </w:rPr>
        <w:t xml:space="preserve">                                                  </w:t>
      </w:r>
    </w:p>
    <w:p w:rsidR="00B22CC9" w:rsidRDefault="00B22CC9" w:rsidP="00660408">
      <w:pPr>
        <w:spacing w:line="283" w:lineRule="exact"/>
        <w:rPr>
          <w:rFonts w:ascii="Garamond" w:hAnsi="Garamond"/>
          <w:i/>
          <w:sz w:val="22"/>
          <w:szCs w:val="22"/>
        </w:rPr>
      </w:pPr>
    </w:p>
    <w:p w:rsidR="00B22CC9" w:rsidRDefault="00B22CC9" w:rsidP="00660408">
      <w:pPr>
        <w:spacing w:line="283" w:lineRule="exact"/>
        <w:rPr>
          <w:rFonts w:ascii="Garamond" w:hAnsi="Garamond"/>
          <w:i/>
          <w:sz w:val="22"/>
          <w:szCs w:val="22"/>
        </w:rPr>
      </w:pPr>
    </w:p>
    <w:p w:rsidR="00B22CC9" w:rsidRDefault="00B22CC9" w:rsidP="00660408">
      <w:pPr>
        <w:spacing w:line="283" w:lineRule="exact"/>
        <w:rPr>
          <w:rFonts w:ascii="Garamond" w:hAnsi="Garamond"/>
          <w:i/>
          <w:sz w:val="22"/>
          <w:szCs w:val="22"/>
        </w:rPr>
      </w:pPr>
      <w:bookmarkStart w:id="0" w:name="_GoBack"/>
      <w:bookmarkEnd w:id="0"/>
    </w:p>
    <w:p w:rsidR="00660408" w:rsidRDefault="00660408" w:rsidP="00663468">
      <w:pPr>
        <w:spacing w:line="283" w:lineRule="exact"/>
        <w:ind w:left="850"/>
        <w:jc w:val="center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……………………………………………….</w:t>
      </w:r>
    </w:p>
    <w:p w:rsidR="00663468" w:rsidRPr="00663468" w:rsidRDefault="00660408" w:rsidP="00660408">
      <w:pPr>
        <w:spacing w:line="283" w:lineRule="exact"/>
        <w:ind w:left="850"/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 xml:space="preserve">     </w:t>
      </w:r>
      <w:r w:rsidR="00663468" w:rsidRPr="00663468">
        <w:rPr>
          <w:rFonts w:ascii="Garamond" w:hAnsi="Garamond"/>
          <w:i/>
          <w:sz w:val="22"/>
          <w:szCs w:val="22"/>
        </w:rPr>
        <w:t xml:space="preserve"> Podpis i pieczątka upoważnionego przedstawiciela Oferenta</w:t>
      </w:r>
    </w:p>
    <w:p w:rsidR="00241EE4" w:rsidRPr="00663468" w:rsidRDefault="00241EE4">
      <w:pPr>
        <w:rPr>
          <w:rFonts w:ascii="Garamond" w:hAnsi="Garamond"/>
          <w:sz w:val="22"/>
          <w:szCs w:val="22"/>
        </w:rPr>
      </w:pPr>
    </w:p>
    <w:sectPr w:rsidR="00241EE4" w:rsidRPr="00663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msmincho"/>
    <w:charset w:val="EE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BDD"/>
    <w:rsid w:val="00241EE4"/>
    <w:rsid w:val="00256BDD"/>
    <w:rsid w:val="00660408"/>
    <w:rsid w:val="00663468"/>
    <w:rsid w:val="00B2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468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468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1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C970C9A8</Template>
  <TotalTime>2</TotalTime>
  <Pages>1</Pages>
  <Words>248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4</cp:revision>
  <dcterms:created xsi:type="dcterms:W3CDTF">2023-03-07T10:19:00Z</dcterms:created>
  <dcterms:modified xsi:type="dcterms:W3CDTF">2023-03-07T10:21:00Z</dcterms:modified>
</cp:coreProperties>
</file>