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77F66" w14:textId="77777777" w:rsidR="00163B8C" w:rsidRPr="005636F8" w:rsidRDefault="00163B8C" w:rsidP="00163B8C">
      <w:pPr>
        <w:pStyle w:val="Zwykytekst"/>
        <w:jc w:val="right"/>
        <w:rPr>
          <w:rFonts w:ascii="Garamond" w:hAnsi="Garamond"/>
          <w:bCs/>
          <w:szCs w:val="22"/>
        </w:rPr>
      </w:pPr>
    </w:p>
    <w:p w14:paraId="5A3F2FA4" w14:textId="77777777" w:rsidR="00163B8C" w:rsidRPr="005636F8" w:rsidRDefault="00163B8C" w:rsidP="00163B8C">
      <w:pPr>
        <w:widowControl w:val="0"/>
        <w:suppressAutoHyphens/>
        <w:spacing w:line="288" w:lineRule="auto"/>
        <w:jc w:val="both"/>
        <w:rPr>
          <w:rFonts w:ascii="Garamond" w:hAnsi="Garamond" w:cstheme="minorHAnsi"/>
          <w:lang w:eastAsia="ar-SA"/>
        </w:rPr>
      </w:pPr>
      <w:r w:rsidRPr="005636F8">
        <w:rPr>
          <w:rFonts w:ascii="Garamond" w:hAnsi="Garamond" w:cstheme="minorHAnsi"/>
          <w:lang w:eastAsia="ar-SA"/>
        </w:rPr>
        <w:t>Publiczny Zakład Lecznictwa Ambulatoryjnego w Strzelinie                                        Strzelin,14.06.2022r.</w:t>
      </w:r>
    </w:p>
    <w:p w14:paraId="45137A46" w14:textId="77777777" w:rsidR="00163B8C" w:rsidRPr="005636F8" w:rsidRDefault="00163B8C" w:rsidP="00163B8C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lang w:eastAsia="ar-SA"/>
        </w:rPr>
      </w:pPr>
      <w:r w:rsidRPr="005636F8">
        <w:rPr>
          <w:rFonts w:ascii="Garamond" w:hAnsi="Garamond" w:cstheme="minorHAnsi"/>
          <w:lang w:eastAsia="ar-SA"/>
        </w:rPr>
        <w:t>ul. Mickiewicza 20, 57-100 Strzelin</w:t>
      </w:r>
      <w:r w:rsidRPr="005636F8">
        <w:rPr>
          <w:rFonts w:ascii="Garamond" w:hAnsi="Garamond" w:cstheme="minorHAnsi"/>
          <w:lang w:eastAsia="ar-SA"/>
        </w:rPr>
        <w:tab/>
      </w:r>
      <w:r w:rsidRPr="005636F8">
        <w:rPr>
          <w:rFonts w:ascii="Garamond" w:hAnsi="Garamond" w:cstheme="minorHAnsi"/>
        </w:rPr>
        <w:br/>
      </w:r>
      <w:r w:rsidRPr="005636F8">
        <w:rPr>
          <w:rFonts w:ascii="Garamond" w:hAnsi="Garamond" w:cstheme="minorHAnsi"/>
          <w:lang w:eastAsia="ar-SA"/>
        </w:rPr>
        <w:t xml:space="preserve">mail: </w:t>
      </w:r>
      <w:hyperlink r:id="rId9" w:history="1">
        <w:r w:rsidRPr="005636F8">
          <w:rPr>
            <w:rStyle w:val="Hipercze"/>
            <w:rFonts w:ascii="Garamond" w:hAnsi="Garamond" w:cstheme="minorHAnsi"/>
            <w:lang w:eastAsia="ar-SA"/>
          </w:rPr>
          <w:t>zamowienia@pzla-strzelin.pl</w:t>
        </w:r>
      </w:hyperlink>
      <w:r w:rsidRPr="005636F8">
        <w:rPr>
          <w:rFonts w:ascii="Garamond" w:hAnsi="Garamond" w:cstheme="minorHAnsi"/>
          <w:lang w:eastAsia="ar-SA"/>
        </w:rPr>
        <w:t xml:space="preserve"> </w:t>
      </w:r>
    </w:p>
    <w:p w14:paraId="1746A527" w14:textId="5202F607" w:rsidR="00163B8C" w:rsidRPr="005636F8" w:rsidRDefault="00163B8C" w:rsidP="00163B8C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lang w:eastAsia="ar-SA"/>
        </w:rPr>
      </w:pPr>
      <w:r w:rsidRPr="005636F8">
        <w:rPr>
          <w:rFonts w:ascii="Garamond" w:hAnsi="Garamond" w:cstheme="minorHAnsi"/>
          <w:b/>
          <w:lang w:eastAsia="ar-SA"/>
        </w:rPr>
        <w:t>ODPOWIEDŹ NR 2</w:t>
      </w:r>
    </w:p>
    <w:p w14:paraId="0C3A74DB" w14:textId="77777777" w:rsidR="00163B8C" w:rsidRPr="005636F8" w:rsidRDefault="00163B8C" w:rsidP="00163B8C">
      <w:pPr>
        <w:widowControl w:val="0"/>
        <w:suppressAutoHyphens/>
        <w:jc w:val="both"/>
        <w:rPr>
          <w:rFonts w:ascii="Garamond" w:hAnsi="Garamond" w:cstheme="minorHAnsi"/>
          <w:lang w:bidi="pl-PL"/>
        </w:rPr>
      </w:pPr>
      <w:r w:rsidRPr="005636F8">
        <w:rPr>
          <w:rFonts w:ascii="Garamond" w:hAnsi="Garamond" w:cstheme="minorHAnsi"/>
          <w:lang w:bidi="pl-PL"/>
        </w:rPr>
        <w:t xml:space="preserve">Zamawiający  odpowiada na  poniższe pytanie dotyczące zapisów  w postępowaniu o udzielenie zamówienia publicznego prowadzonego w trybie zapytania o cenę: </w:t>
      </w:r>
    </w:p>
    <w:p w14:paraId="22A879F7" w14:textId="201A344C" w:rsidR="00163B8C" w:rsidRPr="005636F8" w:rsidRDefault="00163B8C" w:rsidP="00163B8C">
      <w:pPr>
        <w:widowControl w:val="0"/>
        <w:suppressAutoHyphens/>
        <w:jc w:val="both"/>
        <w:rPr>
          <w:rFonts w:ascii="Garamond" w:hAnsi="Garamond" w:cstheme="minorHAnsi"/>
          <w:b/>
          <w:u w:val="single"/>
          <w:lang w:bidi="pl-PL"/>
        </w:rPr>
      </w:pPr>
      <w:r w:rsidRPr="005636F8">
        <w:rPr>
          <w:rFonts w:ascii="Garamond" w:hAnsi="Garamond"/>
          <w:b/>
        </w:rPr>
        <w:t xml:space="preserve">Nr postepowania (sprawy): Ldz. 166/06/22 </w:t>
      </w:r>
      <w:r w:rsidRPr="005636F8">
        <w:rPr>
          <w:rFonts w:ascii="Garamond" w:hAnsi="Garamond"/>
          <w:b/>
          <w:u w:val="single"/>
        </w:rPr>
        <w:t>Dostawa materiałów jednorazowego użytku.</w:t>
      </w:r>
    </w:p>
    <w:p w14:paraId="7F7ECC5A" w14:textId="77777777" w:rsidR="009B58A5" w:rsidRDefault="009F5711" w:rsidP="009B58A5">
      <w:pPr>
        <w:spacing w:after="0" w:line="240" w:lineRule="auto"/>
        <w:rPr>
          <w:rFonts w:ascii="Garamond" w:hAnsi="Garamond" w:cstheme="minorHAnsi"/>
          <w:bCs/>
        </w:rPr>
      </w:pPr>
      <w:bookmarkStart w:id="0" w:name="_Hlk94789119"/>
      <w:r w:rsidRPr="005636F8">
        <w:rPr>
          <w:rFonts w:ascii="Garamond" w:hAnsi="Garamond" w:cstheme="minorHAnsi"/>
          <w:b/>
        </w:rPr>
        <w:t>Pozycja 8, 9</w:t>
      </w:r>
      <w:r w:rsidR="00524C64" w:rsidRPr="005636F8">
        <w:rPr>
          <w:rFonts w:ascii="Garamond" w:hAnsi="Garamond" w:cstheme="minorHAnsi"/>
          <w:bCs/>
        </w:rPr>
        <w:br/>
      </w:r>
      <w:r w:rsidRPr="005636F8">
        <w:rPr>
          <w:rFonts w:ascii="Garamond" w:hAnsi="Garamond" w:cstheme="minorHAnsi"/>
          <w:bCs/>
        </w:rPr>
        <w:t>Prosimy o doprecyzowanie jakich rękawic oraz rozmiarów wymaga Zamawiający. W obu pozycjach podane zostały dwa wykluczające się rozmiary, tj. 7,5 – L oraz 7,5 – XL.</w:t>
      </w:r>
    </w:p>
    <w:p w14:paraId="379AAEEC" w14:textId="3E7292E7" w:rsidR="00E909D4" w:rsidRPr="009B58A5" w:rsidRDefault="00E909D4" w:rsidP="009B58A5">
      <w:pPr>
        <w:spacing w:after="0" w:line="240" w:lineRule="auto"/>
        <w:rPr>
          <w:rFonts w:ascii="Garamond" w:hAnsi="Garamond" w:cstheme="minorHAnsi"/>
          <w:bCs/>
        </w:rPr>
      </w:pPr>
      <w:r w:rsidRPr="00E909D4">
        <w:rPr>
          <w:rFonts w:ascii="Garamond" w:hAnsi="Garamond" w:cstheme="minorHAnsi"/>
          <w:b/>
          <w:bCs/>
        </w:rPr>
        <w:t>Odpowiedź; Zamawiający wymaga</w:t>
      </w:r>
      <w:r>
        <w:rPr>
          <w:rFonts w:ascii="Garamond" w:hAnsi="Garamond" w:cstheme="minorHAnsi"/>
          <w:b/>
          <w:bCs/>
        </w:rPr>
        <w:t xml:space="preserve"> w poz. 8 </w:t>
      </w:r>
      <w:r w:rsidRPr="00E909D4">
        <w:rPr>
          <w:rFonts w:ascii="Garamond" w:hAnsi="Garamond" w:cstheme="minorHAnsi"/>
          <w:b/>
          <w:bCs/>
        </w:rPr>
        <w:t xml:space="preserve">  rękawice  chirurgiczne lateksowe </w:t>
      </w:r>
      <w:proofErr w:type="spellStart"/>
      <w:r w:rsidRPr="00E909D4">
        <w:rPr>
          <w:rFonts w:ascii="Garamond" w:hAnsi="Garamond" w:cstheme="minorHAnsi"/>
          <w:b/>
          <w:bCs/>
        </w:rPr>
        <w:t>bezpudrowe</w:t>
      </w:r>
      <w:proofErr w:type="spellEnd"/>
      <w:r w:rsidRPr="00E909D4">
        <w:rPr>
          <w:rFonts w:ascii="Garamond" w:hAnsi="Garamond" w:cstheme="minorHAnsi"/>
          <w:b/>
          <w:bCs/>
        </w:rPr>
        <w:t xml:space="preserve"> sterylne rozmiar L 50 par  w opakowaniu</w:t>
      </w:r>
      <w:r>
        <w:rPr>
          <w:rFonts w:ascii="Garamond" w:hAnsi="Garamond" w:cstheme="minorHAnsi"/>
          <w:b/>
          <w:bCs/>
        </w:rPr>
        <w:t>,poz.9 r</w:t>
      </w:r>
      <w:r w:rsidRPr="00E909D4">
        <w:rPr>
          <w:rFonts w:ascii="Garamond" w:hAnsi="Garamond" w:cstheme="minorHAnsi"/>
          <w:b/>
          <w:bCs/>
        </w:rPr>
        <w:t xml:space="preserve">ękawice  chirurgiczne lateksowe </w:t>
      </w:r>
      <w:proofErr w:type="spellStart"/>
      <w:r w:rsidRPr="00E909D4">
        <w:rPr>
          <w:rFonts w:ascii="Garamond" w:hAnsi="Garamond" w:cstheme="minorHAnsi"/>
          <w:b/>
          <w:bCs/>
        </w:rPr>
        <w:t>bezpudrowe</w:t>
      </w:r>
      <w:proofErr w:type="spellEnd"/>
      <w:r w:rsidRPr="00E909D4">
        <w:rPr>
          <w:rFonts w:ascii="Garamond" w:hAnsi="Garamond" w:cstheme="minorHAnsi"/>
          <w:b/>
          <w:bCs/>
        </w:rPr>
        <w:t xml:space="preserve"> sterylne  roz</w:t>
      </w:r>
      <w:r>
        <w:rPr>
          <w:rFonts w:ascii="Garamond" w:hAnsi="Garamond" w:cstheme="minorHAnsi"/>
          <w:b/>
          <w:bCs/>
        </w:rPr>
        <w:t xml:space="preserve">miar XL  50 par   w </w:t>
      </w:r>
      <w:r w:rsidRPr="00E909D4">
        <w:rPr>
          <w:rFonts w:ascii="Garamond" w:hAnsi="Garamond" w:cstheme="minorHAnsi"/>
          <w:b/>
          <w:bCs/>
        </w:rPr>
        <w:t xml:space="preserve"> opakowaniu</w:t>
      </w:r>
      <w:r>
        <w:rPr>
          <w:rFonts w:ascii="Garamond" w:hAnsi="Garamond" w:cstheme="minorHAnsi"/>
          <w:b/>
          <w:bCs/>
        </w:rPr>
        <w:t>.</w:t>
      </w:r>
    </w:p>
    <w:p w14:paraId="0EBC58CB" w14:textId="77777777" w:rsidR="009B58A5" w:rsidRDefault="009B58A5" w:rsidP="009F5711">
      <w:pPr>
        <w:rPr>
          <w:rFonts w:ascii="Garamond" w:hAnsi="Garamond" w:cstheme="minorHAnsi"/>
          <w:b/>
        </w:rPr>
      </w:pPr>
    </w:p>
    <w:p w14:paraId="0C88815B" w14:textId="766E5473" w:rsidR="009F5711" w:rsidRDefault="009F5711" w:rsidP="009B58A5">
      <w:pPr>
        <w:spacing w:after="0" w:line="240" w:lineRule="auto"/>
        <w:rPr>
          <w:rFonts w:ascii="Garamond" w:hAnsi="Garamond" w:cstheme="minorHAnsi"/>
          <w:bCs/>
        </w:rPr>
      </w:pPr>
      <w:r w:rsidRPr="005636F8">
        <w:rPr>
          <w:rFonts w:ascii="Garamond" w:hAnsi="Garamond" w:cstheme="minorHAnsi"/>
          <w:b/>
        </w:rPr>
        <w:t>Pozycja 14</w:t>
      </w:r>
      <w:r w:rsidRPr="005636F8">
        <w:rPr>
          <w:rFonts w:ascii="Garamond" w:hAnsi="Garamond" w:cstheme="minorHAnsi"/>
          <w:bCs/>
        </w:rPr>
        <w:br/>
        <w:t xml:space="preserve">Czy Zamawiający dopuści żel do EKG </w:t>
      </w:r>
      <w:r w:rsidR="00004B42" w:rsidRPr="005636F8">
        <w:rPr>
          <w:rFonts w:ascii="Garamond" w:hAnsi="Garamond" w:cstheme="minorHAnsi"/>
          <w:bCs/>
        </w:rPr>
        <w:t>o</w:t>
      </w:r>
      <w:r w:rsidRPr="005636F8">
        <w:rPr>
          <w:rFonts w:ascii="Garamond" w:hAnsi="Garamond" w:cstheme="minorHAnsi"/>
          <w:bCs/>
        </w:rPr>
        <w:t xml:space="preserve"> pojemności 250 ml z przeliczeniem wymaganych ilości?</w:t>
      </w:r>
    </w:p>
    <w:p w14:paraId="122C581E" w14:textId="2BEF9002" w:rsidR="000C3885" w:rsidRPr="000C3885" w:rsidRDefault="000C3885" w:rsidP="009B58A5">
      <w:pPr>
        <w:spacing w:after="0" w:line="240" w:lineRule="auto"/>
        <w:rPr>
          <w:rFonts w:ascii="Garamond" w:hAnsi="Garamond" w:cstheme="minorHAnsi"/>
          <w:b/>
          <w:bCs/>
        </w:rPr>
      </w:pPr>
      <w:r w:rsidRPr="000C3885">
        <w:rPr>
          <w:rFonts w:ascii="Garamond" w:hAnsi="Garamond" w:cstheme="minorHAnsi"/>
          <w:b/>
          <w:bCs/>
        </w:rPr>
        <w:t xml:space="preserve">Odpowiedź: Zmawiający dookreślił </w:t>
      </w:r>
      <w:r w:rsidRPr="000C3885">
        <w:rPr>
          <w:rFonts w:ascii="Garamond" w:hAnsi="Garamond" w:cstheme="minorHAnsi"/>
          <w:b/>
          <w:bCs/>
        </w:rPr>
        <w:t xml:space="preserve">żel do EKG o pojemności </w:t>
      </w:r>
      <w:r w:rsidRPr="000C3885">
        <w:rPr>
          <w:rFonts w:ascii="Garamond" w:hAnsi="Garamond" w:cstheme="minorHAnsi"/>
          <w:b/>
          <w:bCs/>
        </w:rPr>
        <w:t>500</w:t>
      </w:r>
      <w:r w:rsidRPr="000C3885">
        <w:rPr>
          <w:rFonts w:ascii="Garamond" w:hAnsi="Garamond" w:cstheme="minorHAnsi"/>
          <w:b/>
          <w:bCs/>
        </w:rPr>
        <w:t xml:space="preserve"> ml</w:t>
      </w:r>
      <w:r w:rsidRPr="000C3885">
        <w:rPr>
          <w:rFonts w:ascii="Garamond" w:hAnsi="Garamond" w:cstheme="minorHAnsi"/>
          <w:b/>
          <w:bCs/>
        </w:rPr>
        <w:t>.</w:t>
      </w:r>
    </w:p>
    <w:p w14:paraId="57264F28" w14:textId="77777777" w:rsidR="009B58A5" w:rsidRDefault="009B58A5" w:rsidP="00004B42">
      <w:pPr>
        <w:rPr>
          <w:rFonts w:ascii="Garamond" w:hAnsi="Garamond" w:cstheme="minorHAnsi"/>
          <w:b/>
        </w:rPr>
      </w:pPr>
    </w:p>
    <w:p w14:paraId="01AAA47C" w14:textId="51F8DA7B" w:rsidR="00004B42" w:rsidRDefault="00004B42" w:rsidP="009B58A5">
      <w:pPr>
        <w:spacing w:after="0" w:line="240" w:lineRule="auto"/>
        <w:rPr>
          <w:rFonts w:ascii="Garamond" w:hAnsi="Garamond" w:cstheme="minorHAnsi"/>
          <w:bCs/>
        </w:rPr>
      </w:pPr>
      <w:r w:rsidRPr="005636F8">
        <w:rPr>
          <w:rFonts w:ascii="Garamond" w:hAnsi="Garamond" w:cstheme="minorHAnsi"/>
          <w:b/>
        </w:rPr>
        <w:t>Pozycja 45</w:t>
      </w:r>
      <w:r w:rsidRPr="005636F8">
        <w:rPr>
          <w:rFonts w:ascii="Garamond" w:hAnsi="Garamond" w:cstheme="minorHAnsi"/>
          <w:bCs/>
        </w:rPr>
        <w:br/>
        <w:t>Czy Zamawiający dopuści pojemnik o pojemności 20 ml?</w:t>
      </w:r>
    </w:p>
    <w:p w14:paraId="4C91EAA5" w14:textId="2CE52D7D" w:rsidR="00161DAB" w:rsidRPr="00161DAB" w:rsidRDefault="00161DAB" w:rsidP="009B58A5">
      <w:pPr>
        <w:spacing w:after="0" w:line="240" w:lineRule="auto"/>
        <w:rPr>
          <w:rFonts w:ascii="Garamond" w:hAnsi="Garamond" w:cstheme="minorHAnsi"/>
          <w:b/>
          <w:bCs/>
        </w:rPr>
      </w:pPr>
      <w:r w:rsidRPr="00161DAB">
        <w:rPr>
          <w:rFonts w:ascii="Garamond" w:hAnsi="Garamond" w:cstheme="minorHAnsi"/>
          <w:b/>
          <w:bCs/>
        </w:rPr>
        <w:t>Odpowiedź: Zamawiający dopuszcza</w:t>
      </w:r>
    </w:p>
    <w:p w14:paraId="71804847" w14:textId="77777777" w:rsidR="009B58A5" w:rsidRDefault="009B58A5" w:rsidP="00004B42">
      <w:pPr>
        <w:rPr>
          <w:rFonts w:ascii="Garamond" w:hAnsi="Garamond" w:cstheme="minorHAnsi"/>
          <w:b/>
        </w:rPr>
      </w:pPr>
    </w:p>
    <w:p w14:paraId="605DA761" w14:textId="3F68D2C8" w:rsidR="00004B42" w:rsidRDefault="00004B42" w:rsidP="009B58A5">
      <w:pPr>
        <w:spacing w:after="0" w:line="240" w:lineRule="auto"/>
        <w:rPr>
          <w:rFonts w:ascii="Garamond" w:hAnsi="Garamond" w:cstheme="minorHAnsi"/>
          <w:bCs/>
        </w:rPr>
      </w:pPr>
      <w:r w:rsidRPr="005636F8">
        <w:rPr>
          <w:rFonts w:ascii="Garamond" w:hAnsi="Garamond" w:cstheme="minorHAnsi"/>
          <w:b/>
        </w:rPr>
        <w:t>Pozycja 58</w:t>
      </w:r>
      <w:r w:rsidRPr="005636F8">
        <w:rPr>
          <w:rFonts w:ascii="Garamond" w:hAnsi="Garamond" w:cstheme="minorHAnsi"/>
          <w:bCs/>
        </w:rPr>
        <w:br/>
        <w:t>Czy Zamawiający dopuści podkład o długości 50m wraz z przeliczeniem wymaganych ilości?</w:t>
      </w:r>
    </w:p>
    <w:p w14:paraId="2778E3DF" w14:textId="1D49B287" w:rsidR="009B58A5" w:rsidRDefault="00161DAB" w:rsidP="009B58A5">
      <w:pPr>
        <w:spacing w:after="0" w:line="240" w:lineRule="auto"/>
        <w:rPr>
          <w:rFonts w:ascii="Garamond" w:hAnsi="Garamond" w:cstheme="minorHAnsi"/>
          <w:b/>
          <w:bCs/>
        </w:rPr>
      </w:pPr>
      <w:r>
        <w:rPr>
          <w:rFonts w:ascii="Garamond" w:hAnsi="Garamond" w:cstheme="minorHAnsi"/>
          <w:b/>
          <w:bCs/>
        </w:rPr>
        <w:t xml:space="preserve">Odpowiedź: Zamawiający dookreślił </w:t>
      </w:r>
      <w:r w:rsidR="001D5612">
        <w:rPr>
          <w:rFonts w:ascii="Garamond" w:hAnsi="Garamond" w:cstheme="minorHAnsi"/>
          <w:b/>
          <w:bCs/>
        </w:rPr>
        <w:t>p</w:t>
      </w:r>
      <w:r w:rsidR="001D5612" w:rsidRPr="001D5612">
        <w:rPr>
          <w:rFonts w:ascii="Garamond" w:hAnsi="Garamond" w:cstheme="minorHAnsi"/>
          <w:b/>
          <w:bCs/>
        </w:rPr>
        <w:t>odkład medyczny  38x50 bibułowo-foliowy dla poradni ginekologiczn</w:t>
      </w:r>
      <w:r w:rsidR="001D5612">
        <w:rPr>
          <w:rFonts w:ascii="Garamond" w:hAnsi="Garamond" w:cstheme="minorHAnsi"/>
          <w:b/>
          <w:bCs/>
        </w:rPr>
        <w:t xml:space="preserve">ej </w:t>
      </w:r>
      <w:r w:rsidR="001D5612" w:rsidRPr="001D5612">
        <w:rPr>
          <w:rFonts w:ascii="Garamond" w:hAnsi="Garamond" w:cstheme="minorHAnsi"/>
          <w:b/>
          <w:bCs/>
        </w:rPr>
        <w:t xml:space="preserve"> 40m w rolce kolor </w:t>
      </w:r>
      <w:r w:rsidR="00A77632">
        <w:rPr>
          <w:rFonts w:ascii="Garamond" w:hAnsi="Garamond" w:cstheme="minorHAnsi"/>
          <w:b/>
          <w:bCs/>
        </w:rPr>
        <w:t xml:space="preserve">dowolny </w:t>
      </w:r>
      <w:r w:rsidR="001D5612" w:rsidRPr="001D5612">
        <w:rPr>
          <w:rFonts w:ascii="Garamond" w:hAnsi="Garamond" w:cstheme="minorHAnsi"/>
          <w:b/>
          <w:bCs/>
        </w:rPr>
        <w:t xml:space="preserve"> 1o</w:t>
      </w:r>
      <w:r w:rsidR="009B58A5">
        <w:rPr>
          <w:rFonts w:ascii="Garamond" w:hAnsi="Garamond" w:cstheme="minorHAnsi"/>
          <w:b/>
          <w:bCs/>
        </w:rPr>
        <w:t>p. -1 rolka , gramatura 54 g/m2</w:t>
      </w:r>
    </w:p>
    <w:p w14:paraId="2F52AF60" w14:textId="77777777" w:rsidR="009B58A5" w:rsidRPr="009B58A5" w:rsidRDefault="009B58A5" w:rsidP="009B58A5">
      <w:pPr>
        <w:spacing w:after="0" w:line="240" w:lineRule="auto"/>
        <w:rPr>
          <w:rFonts w:ascii="Garamond" w:hAnsi="Garamond" w:cstheme="minorHAnsi"/>
          <w:b/>
          <w:bCs/>
        </w:rPr>
      </w:pPr>
      <w:bookmarkStart w:id="1" w:name="_GoBack"/>
      <w:bookmarkEnd w:id="1"/>
    </w:p>
    <w:p w14:paraId="0AF865D4" w14:textId="77777777" w:rsidR="001D5612" w:rsidRDefault="00004B42" w:rsidP="009B58A5">
      <w:pPr>
        <w:spacing w:after="0" w:line="240" w:lineRule="auto"/>
        <w:rPr>
          <w:rFonts w:ascii="Garamond" w:hAnsi="Garamond" w:cstheme="minorHAnsi"/>
          <w:bCs/>
        </w:rPr>
      </w:pPr>
      <w:r w:rsidRPr="005636F8">
        <w:rPr>
          <w:rFonts w:ascii="Garamond" w:hAnsi="Garamond" w:cstheme="minorHAnsi"/>
          <w:b/>
        </w:rPr>
        <w:t>Pozycja 58</w:t>
      </w:r>
      <w:r w:rsidRPr="005636F8">
        <w:rPr>
          <w:rFonts w:ascii="Garamond" w:hAnsi="Garamond" w:cstheme="minorHAnsi"/>
          <w:bCs/>
        </w:rPr>
        <w:br/>
        <w:t>Czy Zamawiający dopuści podkład w kolorze białym, zielonym lub niebieskim?</w:t>
      </w:r>
    </w:p>
    <w:p w14:paraId="0E5F1BFF" w14:textId="77777777" w:rsidR="00260115" w:rsidRDefault="001D5612" w:rsidP="009B58A5">
      <w:pPr>
        <w:spacing w:after="0" w:line="240" w:lineRule="auto"/>
        <w:rPr>
          <w:rFonts w:ascii="Garamond" w:hAnsi="Garamond" w:cstheme="minorHAnsi"/>
          <w:b/>
          <w:bCs/>
        </w:rPr>
      </w:pPr>
      <w:r w:rsidRPr="001D5612">
        <w:rPr>
          <w:rFonts w:ascii="Garamond" w:hAnsi="Garamond" w:cstheme="minorHAnsi"/>
          <w:b/>
          <w:bCs/>
        </w:rPr>
        <w:t xml:space="preserve">Odpowiedź: Zamawiający dopuszcza </w:t>
      </w:r>
      <w:r w:rsidR="001D09AD">
        <w:rPr>
          <w:rFonts w:ascii="Garamond" w:hAnsi="Garamond" w:cstheme="minorHAnsi"/>
          <w:b/>
          <w:bCs/>
        </w:rPr>
        <w:t>kolor dowolny.</w:t>
      </w:r>
    </w:p>
    <w:p w14:paraId="41256093" w14:textId="77777777" w:rsidR="009B58A5" w:rsidRDefault="009B58A5" w:rsidP="00E909D4">
      <w:pPr>
        <w:rPr>
          <w:rFonts w:ascii="Garamond" w:hAnsi="Garamond" w:cstheme="minorHAnsi"/>
        </w:rPr>
      </w:pPr>
    </w:p>
    <w:p w14:paraId="51F6B507" w14:textId="77777777" w:rsidR="009B58A5" w:rsidRDefault="00004B42" w:rsidP="009B58A5">
      <w:pPr>
        <w:spacing w:after="0" w:line="240" w:lineRule="auto"/>
        <w:rPr>
          <w:rFonts w:ascii="Garamond" w:hAnsi="Garamond" w:cstheme="minorHAnsi"/>
          <w:bCs/>
        </w:rPr>
      </w:pPr>
      <w:r w:rsidRPr="009B58A5">
        <w:rPr>
          <w:rFonts w:ascii="Garamond" w:hAnsi="Garamond" w:cstheme="minorHAnsi"/>
          <w:b/>
        </w:rPr>
        <w:t>Pozycja 70</w:t>
      </w:r>
      <w:r w:rsidRPr="009B58A5">
        <w:rPr>
          <w:rFonts w:ascii="Garamond" w:hAnsi="Garamond" w:cstheme="minorHAnsi"/>
          <w:b/>
        </w:rPr>
        <w:br/>
      </w:r>
      <w:r w:rsidRPr="009B58A5">
        <w:rPr>
          <w:rFonts w:ascii="Garamond" w:hAnsi="Garamond" w:cstheme="minorHAnsi"/>
        </w:rPr>
        <w:t>Czy Zamawiający może określić model spirometru, do którego będzie użytkowany filtr do spirometru?</w:t>
      </w:r>
      <w:r w:rsidR="005636F8" w:rsidRPr="005636F8">
        <w:rPr>
          <w:rFonts w:ascii="Garamond" w:hAnsi="Garamond" w:cstheme="minorHAnsi"/>
          <w:bCs/>
        </w:rPr>
        <w:t xml:space="preserve"> </w:t>
      </w:r>
    </w:p>
    <w:p w14:paraId="03F2A122" w14:textId="008BAE48" w:rsidR="00E909D4" w:rsidRPr="009B58A5" w:rsidRDefault="00351B0B" w:rsidP="009B58A5">
      <w:pPr>
        <w:spacing w:after="0" w:line="240" w:lineRule="auto"/>
        <w:rPr>
          <w:rFonts w:ascii="Garamond" w:hAnsi="Garamond" w:cstheme="minorHAnsi"/>
          <w:b/>
          <w:bCs/>
        </w:rPr>
      </w:pPr>
      <w:r w:rsidRPr="009B58A5">
        <w:rPr>
          <w:rFonts w:ascii="Garamond" w:eastAsia="Times New Roman" w:hAnsi="Garamond" w:cs="Arial"/>
          <w:b/>
          <w:kern w:val="36"/>
          <w:lang w:eastAsia="pl-PL"/>
        </w:rPr>
        <w:t xml:space="preserve">Odpowiedź: </w:t>
      </w:r>
      <w:r w:rsidR="005636F8" w:rsidRPr="009B58A5">
        <w:rPr>
          <w:rFonts w:ascii="Garamond" w:eastAsia="Times New Roman" w:hAnsi="Garamond" w:cs="Arial"/>
          <w:b/>
          <w:kern w:val="36"/>
          <w:lang w:eastAsia="pl-PL"/>
        </w:rPr>
        <w:t>Spirometr MES Model: LUNGTEST 500</w:t>
      </w:r>
      <w:r w:rsidR="005636F8" w:rsidRPr="009B58A5">
        <w:rPr>
          <w:rFonts w:ascii="Garamond" w:eastAsia="Times New Roman" w:hAnsi="Garamond" w:cs="Arial"/>
          <w:b/>
          <w:bCs/>
          <w:kern w:val="36"/>
          <w:lang w:eastAsia="pl-PL"/>
        </w:rPr>
        <w:t> </w:t>
      </w:r>
    </w:p>
    <w:p w14:paraId="3824FC68" w14:textId="77777777" w:rsidR="009B58A5" w:rsidRDefault="009B58A5" w:rsidP="00F24D21">
      <w:pPr>
        <w:rPr>
          <w:rFonts w:ascii="Garamond" w:hAnsi="Garamond" w:cstheme="minorHAnsi"/>
          <w:b/>
        </w:rPr>
      </w:pPr>
    </w:p>
    <w:p w14:paraId="230C70CC" w14:textId="77777777" w:rsidR="006205BE" w:rsidRPr="005636F8" w:rsidRDefault="00004B42" w:rsidP="009B58A5">
      <w:pPr>
        <w:spacing w:after="0" w:line="240" w:lineRule="auto"/>
        <w:rPr>
          <w:rFonts w:ascii="Garamond" w:hAnsi="Garamond"/>
        </w:rPr>
      </w:pPr>
      <w:r w:rsidRPr="005636F8">
        <w:rPr>
          <w:rFonts w:ascii="Garamond" w:hAnsi="Garamond" w:cstheme="minorHAnsi"/>
          <w:b/>
        </w:rPr>
        <w:t>Pozycja 70</w:t>
      </w:r>
      <w:r w:rsidRPr="005636F8">
        <w:rPr>
          <w:rFonts w:ascii="Garamond" w:hAnsi="Garamond" w:cstheme="minorHAnsi"/>
          <w:bCs/>
        </w:rPr>
        <w:br/>
        <w:t>Czy Zamawiający dopuści klips na nos dołączony osobno, niespakowany razem z filtrem w jednym opakowaniu?</w:t>
      </w:r>
      <w:r w:rsidR="006205BE" w:rsidRPr="005636F8">
        <w:rPr>
          <w:rFonts w:ascii="Garamond" w:hAnsi="Garamond"/>
        </w:rPr>
        <w:t xml:space="preserve"> </w:t>
      </w:r>
    </w:p>
    <w:p w14:paraId="4FFD612B" w14:textId="49E00824" w:rsidR="00163B8C" w:rsidRPr="00E909D4" w:rsidRDefault="006205BE" w:rsidP="009B58A5">
      <w:pPr>
        <w:spacing w:after="0" w:line="240" w:lineRule="auto"/>
        <w:jc w:val="both"/>
        <w:rPr>
          <w:rFonts w:ascii="Garamond" w:hAnsi="Garamond" w:cstheme="minorHAnsi"/>
          <w:b/>
          <w:bCs/>
        </w:rPr>
      </w:pPr>
      <w:r w:rsidRPr="005636F8">
        <w:rPr>
          <w:rFonts w:ascii="Garamond" w:hAnsi="Garamond"/>
          <w:b/>
        </w:rPr>
        <w:t xml:space="preserve">Odpowiedź: Zamawiający dookreślił  w załączniku nr 2 </w:t>
      </w:r>
      <w:r w:rsidR="00543F2D" w:rsidRPr="005636F8">
        <w:rPr>
          <w:rFonts w:ascii="Garamond" w:hAnsi="Garamond" w:cstheme="minorHAnsi"/>
          <w:b/>
          <w:bCs/>
        </w:rPr>
        <w:t>f</w:t>
      </w:r>
      <w:r w:rsidRPr="005636F8">
        <w:rPr>
          <w:rFonts w:ascii="Garamond" w:hAnsi="Garamond" w:cstheme="minorHAnsi"/>
          <w:b/>
          <w:bCs/>
        </w:rPr>
        <w:t>iltry do spirometru.  Zamawiający nie dopuszcza klips na nos dołączony osobno, niespakowany razem z filtrem w jednym opakowaniu.</w:t>
      </w:r>
      <w:bookmarkEnd w:id="0"/>
    </w:p>
    <w:p w14:paraId="0E029B6C" w14:textId="77777777" w:rsidR="00163B8C" w:rsidRDefault="00163B8C" w:rsidP="00BC49EE">
      <w:pPr>
        <w:ind w:left="6372"/>
        <w:jc w:val="right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Dyrektor</w:t>
      </w:r>
    </w:p>
    <w:p w14:paraId="24C2861F" w14:textId="151133D0" w:rsidR="00E42AC1" w:rsidRPr="00163B8C" w:rsidRDefault="00163B8C" w:rsidP="00BC49EE">
      <w:pPr>
        <w:ind w:left="6372"/>
        <w:jc w:val="right"/>
        <w:rPr>
          <w:rFonts w:ascii="Garamond" w:hAnsi="Garamond" w:cs="Calibri"/>
          <w:b/>
          <w:bCs/>
          <w:color w:val="000000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 xml:space="preserve"> Norbert Raba </w:t>
      </w:r>
    </w:p>
    <w:sectPr w:rsidR="00E42AC1" w:rsidRPr="00163B8C" w:rsidSect="00345510">
      <w:headerReference w:type="even" r:id="rId10"/>
      <w:headerReference w:type="first" r:id="rId11"/>
      <w:pgSz w:w="11906" w:h="16838" w:code="9"/>
      <w:pgMar w:top="1440" w:right="1440" w:bottom="1440" w:left="1440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48B368" w14:textId="77777777" w:rsidR="001D5612" w:rsidRDefault="001D5612" w:rsidP="0035688B">
      <w:pPr>
        <w:spacing w:after="0" w:line="240" w:lineRule="auto"/>
      </w:pPr>
      <w:r>
        <w:separator/>
      </w:r>
    </w:p>
  </w:endnote>
  <w:endnote w:type="continuationSeparator" w:id="0">
    <w:p w14:paraId="17C09A50" w14:textId="77777777" w:rsidR="001D5612" w:rsidRDefault="001D5612" w:rsidP="00356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D3AB5E" w14:textId="77777777" w:rsidR="001D5612" w:rsidRDefault="001D5612" w:rsidP="0035688B">
      <w:pPr>
        <w:spacing w:after="0" w:line="240" w:lineRule="auto"/>
      </w:pPr>
      <w:r>
        <w:separator/>
      </w:r>
    </w:p>
  </w:footnote>
  <w:footnote w:type="continuationSeparator" w:id="0">
    <w:p w14:paraId="7F9E7757" w14:textId="77777777" w:rsidR="001D5612" w:rsidRDefault="001D5612" w:rsidP="00356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24A15" w14:textId="3379AE71" w:rsidR="001D5612" w:rsidRDefault="001D5612">
    <w:pPr>
      <w:pStyle w:val="Nagwek"/>
    </w:pPr>
    <w:r>
      <w:rPr>
        <w:noProof/>
      </w:rPr>
      <w:pict w14:anchorId="5E25F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1863329" o:spid="_x0000_s1041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papier firmowy2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3420B" w14:textId="66E331EB" w:rsidR="001D5612" w:rsidRDefault="001D5612">
    <w:pPr>
      <w:pStyle w:val="Nagwek"/>
    </w:pPr>
    <w:r>
      <w:rPr>
        <w:noProof/>
      </w:rPr>
      <w:pict w14:anchorId="34FEF1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1863328" o:spid="_x0000_s1040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papier firmowy2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DC7386E"/>
    <w:multiLevelType w:val="hybridMultilevel"/>
    <w:tmpl w:val="184C73BE"/>
    <w:lvl w:ilvl="0" w:tplc="DB04E858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C5ECB"/>
    <w:multiLevelType w:val="hybridMultilevel"/>
    <w:tmpl w:val="B044D490"/>
    <w:lvl w:ilvl="0" w:tplc="F6F6F134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95C47"/>
    <w:multiLevelType w:val="hybridMultilevel"/>
    <w:tmpl w:val="BD064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75C2E"/>
    <w:multiLevelType w:val="hybridMultilevel"/>
    <w:tmpl w:val="27C64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1958C3"/>
    <w:multiLevelType w:val="hybridMultilevel"/>
    <w:tmpl w:val="3C4A71F4"/>
    <w:lvl w:ilvl="0" w:tplc="DB04E858">
      <w:numFmt w:val="bullet"/>
      <w:lvlText w:val="•"/>
      <w:lvlJc w:val="left"/>
      <w:pPr>
        <w:ind w:left="106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DC59E5"/>
    <w:multiLevelType w:val="hybridMultilevel"/>
    <w:tmpl w:val="F3EC2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F789B"/>
    <w:multiLevelType w:val="hybridMultilevel"/>
    <w:tmpl w:val="2B5CC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C713D5"/>
    <w:multiLevelType w:val="hybridMultilevel"/>
    <w:tmpl w:val="25DCC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BA09F1"/>
    <w:multiLevelType w:val="hybridMultilevel"/>
    <w:tmpl w:val="22626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2845E7"/>
    <w:multiLevelType w:val="hybridMultilevel"/>
    <w:tmpl w:val="CCEAB192"/>
    <w:lvl w:ilvl="0" w:tplc="DB04E858">
      <w:numFmt w:val="bullet"/>
      <w:lvlText w:val="•"/>
      <w:lvlJc w:val="left"/>
      <w:pPr>
        <w:ind w:left="1128" w:hanging="708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1D7C39"/>
    <w:multiLevelType w:val="hybridMultilevel"/>
    <w:tmpl w:val="B9CC6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12"/>
  </w:num>
  <w:num w:numId="10">
    <w:abstractNumId w:val="10"/>
  </w:num>
  <w:num w:numId="11">
    <w:abstractNumId w:val="6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8B"/>
    <w:rsid w:val="00001231"/>
    <w:rsid w:val="0000427D"/>
    <w:rsid w:val="00004B42"/>
    <w:rsid w:val="000052AF"/>
    <w:rsid w:val="0001722C"/>
    <w:rsid w:val="0002344E"/>
    <w:rsid w:val="0003036B"/>
    <w:rsid w:val="000528CB"/>
    <w:rsid w:val="00091994"/>
    <w:rsid w:val="00094861"/>
    <w:rsid w:val="000A5A79"/>
    <w:rsid w:val="000C3885"/>
    <w:rsid w:val="000C46FE"/>
    <w:rsid w:val="000E58C5"/>
    <w:rsid w:val="00103FCE"/>
    <w:rsid w:val="001043AC"/>
    <w:rsid w:val="00117761"/>
    <w:rsid w:val="00121857"/>
    <w:rsid w:val="00121FEE"/>
    <w:rsid w:val="00125E83"/>
    <w:rsid w:val="001350E9"/>
    <w:rsid w:val="00147C23"/>
    <w:rsid w:val="00151660"/>
    <w:rsid w:val="00161DAB"/>
    <w:rsid w:val="00163B8C"/>
    <w:rsid w:val="00164AAB"/>
    <w:rsid w:val="00184276"/>
    <w:rsid w:val="001848DF"/>
    <w:rsid w:val="00192AA8"/>
    <w:rsid w:val="00194298"/>
    <w:rsid w:val="001B1FAB"/>
    <w:rsid w:val="001C5591"/>
    <w:rsid w:val="001D09AD"/>
    <w:rsid w:val="001D15EF"/>
    <w:rsid w:val="001D2443"/>
    <w:rsid w:val="001D25FA"/>
    <w:rsid w:val="001D5612"/>
    <w:rsid w:val="001E5095"/>
    <w:rsid w:val="001E7A44"/>
    <w:rsid w:val="001F3E4B"/>
    <w:rsid w:val="001F5042"/>
    <w:rsid w:val="002266F9"/>
    <w:rsid w:val="0023147A"/>
    <w:rsid w:val="002334F0"/>
    <w:rsid w:val="00234D94"/>
    <w:rsid w:val="00236128"/>
    <w:rsid w:val="002445D7"/>
    <w:rsid w:val="00260115"/>
    <w:rsid w:val="00260771"/>
    <w:rsid w:val="0027498D"/>
    <w:rsid w:val="002840EA"/>
    <w:rsid w:val="00295A66"/>
    <w:rsid w:val="002A0735"/>
    <w:rsid w:val="002A7A97"/>
    <w:rsid w:val="002B0670"/>
    <w:rsid w:val="002B3344"/>
    <w:rsid w:val="002B5787"/>
    <w:rsid w:val="002D2319"/>
    <w:rsid w:val="002E028F"/>
    <w:rsid w:val="002E1485"/>
    <w:rsid w:val="002F1936"/>
    <w:rsid w:val="002F7399"/>
    <w:rsid w:val="003040ED"/>
    <w:rsid w:val="00311542"/>
    <w:rsid w:val="003126B0"/>
    <w:rsid w:val="0031363E"/>
    <w:rsid w:val="00345510"/>
    <w:rsid w:val="00351B0B"/>
    <w:rsid w:val="00353A08"/>
    <w:rsid w:val="0035688B"/>
    <w:rsid w:val="003656D3"/>
    <w:rsid w:val="00374E4F"/>
    <w:rsid w:val="00377614"/>
    <w:rsid w:val="00385961"/>
    <w:rsid w:val="003914A3"/>
    <w:rsid w:val="003B474E"/>
    <w:rsid w:val="003B5142"/>
    <w:rsid w:val="003C7DBE"/>
    <w:rsid w:val="003D4E9E"/>
    <w:rsid w:val="003D542E"/>
    <w:rsid w:val="003D7E6D"/>
    <w:rsid w:val="004024EC"/>
    <w:rsid w:val="00403AB8"/>
    <w:rsid w:val="0040639A"/>
    <w:rsid w:val="004136B3"/>
    <w:rsid w:val="00414AD1"/>
    <w:rsid w:val="00435B23"/>
    <w:rsid w:val="00436B9F"/>
    <w:rsid w:val="004377B8"/>
    <w:rsid w:val="00463A18"/>
    <w:rsid w:val="0046559D"/>
    <w:rsid w:val="004707B8"/>
    <w:rsid w:val="00472D14"/>
    <w:rsid w:val="00477040"/>
    <w:rsid w:val="00486BCD"/>
    <w:rsid w:val="004923C7"/>
    <w:rsid w:val="004964E5"/>
    <w:rsid w:val="004978DE"/>
    <w:rsid w:val="004B2548"/>
    <w:rsid w:val="004C21B4"/>
    <w:rsid w:val="004D202A"/>
    <w:rsid w:val="004E4BC7"/>
    <w:rsid w:val="004E68E1"/>
    <w:rsid w:val="004F57FE"/>
    <w:rsid w:val="005041AE"/>
    <w:rsid w:val="00505EDF"/>
    <w:rsid w:val="00506CE8"/>
    <w:rsid w:val="00511A4A"/>
    <w:rsid w:val="00520EF9"/>
    <w:rsid w:val="00524C64"/>
    <w:rsid w:val="00531D93"/>
    <w:rsid w:val="00533D8A"/>
    <w:rsid w:val="00543F2D"/>
    <w:rsid w:val="00544422"/>
    <w:rsid w:val="00554BFB"/>
    <w:rsid w:val="005636F8"/>
    <w:rsid w:val="00570D14"/>
    <w:rsid w:val="00570F2C"/>
    <w:rsid w:val="00582620"/>
    <w:rsid w:val="00583CE7"/>
    <w:rsid w:val="00597A4F"/>
    <w:rsid w:val="005B00D8"/>
    <w:rsid w:val="005B4C3D"/>
    <w:rsid w:val="005B72C9"/>
    <w:rsid w:val="005C6A0C"/>
    <w:rsid w:val="005D341F"/>
    <w:rsid w:val="005D68B7"/>
    <w:rsid w:val="005E61CE"/>
    <w:rsid w:val="006010EE"/>
    <w:rsid w:val="006205BE"/>
    <w:rsid w:val="00625725"/>
    <w:rsid w:val="006333A4"/>
    <w:rsid w:val="00640F4E"/>
    <w:rsid w:val="006440D7"/>
    <w:rsid w:val="00661817"/>
    <w:rsid w:val="0066276D"/>
    <w:rsid w:val="0067477E"/>
    <w:rsid w:val="00674B7A"/>
    <w:rsid w:val="00686E67"/>
    <w:rsid w:val="006874B3"/>
    <w:rsid w:val="00694086"/>
    <w:rsid w:val="00697242"/>
    <w:rsid w:val="00697941"/>
    <w:rsid w:val="006D05FB"/>
    <w:rsid w:val="006E28F0"/>
    <w:rsid w:val="006E4886"/>
    <w:rsid w:val="006F5BE9"/>
    <w:rsid w:val="006F679E"/>
    <w:rsid w:val="007020DD"/>
    <w:rsid w:val="00707326"/>
    <w:rsid w:val="00710DD5"/>
    <w:rsid w:val="0071392D"/>
    <w:rsid w:val="00720728"/>
    <w:rsid w:val="007265E3"/>
    <w:rsid w:val="00732702"/>
    <w:rsid w:val="00737FC5"/>
    <w:rsid w:val="0074548C"/>
    <w:rsid w:val="007542A7"/>
    <w:rsid w:val="00760502"/>
    <w:rsid w:val="007614E2"/>
    <w:rsid w:val="00761A58"/>
    <w:rsid w:val="007665C8"/>
    <w:rsid w:val="007778CB"/>
    <w:rsid w:val="007810D5"/>
    <w:rsid w:val="0079636A"/>
    <w:rsid w:val="007C5336"/>
    <w:rsid w:val="007E58D0"/>
    <w:rsid w:val="007F11AA"/>
    <w:rsid w:val="007F157F"/>
    <w:rsid w:val="007F3EB7"/>
    <w:rsid w:val="007F743D"/>
    <w:rsid w:val="008013D3"/>
    <w:rsid w:val="008112E4"/>
    <w:rsid w:val="00823A4B"/>
    <w:rsid w:val="00837516"/>
    <w:rsid w:val="008471C9"/>
    <w:rsid w:val="00851406"/>
    <w:rsid w:val="00864794"/>
    <w:rsid w:val="00870572"/>
    <w:rsid w:val="00870D4F"/>
    <w:rsid w:val="00871087"/>
    <w:rsid w:val="00883A00"/>
    <w:rsid w:val="00883CAD"/>
    <w:rsid w:val="008847F8"/>
    <w:rsid w:val="008858D9"/>
    <w:rsid w:val="00890A97"/>
    <w:rsid w:val="0089492A"/>
    <w:rsid w:val="008A02DE"/>
    <w:rsid w:val="008A0711"/>
    <w:rsid w:val="008B5C32"/>
    <w:rsid w:val="008D05BB"/>
    <w:rsid w:val="008D748E"/>
    <w:rsid w:val="008F339D"/>
    <w:rsid w:val="008F48F2"/>
    <w:rsid w:val="008F7972"/>
    <w:rsid w:val="00903B7B"/>
    <w:rsid w:val="00905442"/>
    <w:rsid w:val="009061F4"/>
    <w:rsid w:val="009105D7"/>
    <w:rsid w:val="00923B57"/>
    <w:rsid w:val="0093037E"/>
    <w:rsid w:val="0094776D"/>
    <w:rsid w:val="009615D1"/>
    <w:rsid w:val="00973FEC"/>
    <w:rsid w:val="009741A3"/>
    <w:rsid w:val="00976E9D"/>
    <w:rsid w:val="00977360"/>
    <w:rsid w:val="00984743"/>
    <w:rsid w:val="00995ADC"/>
    <w:rsid w:val="009A63B1"/>
    <w:rsid w:val="009A7836"/>
    <w:rsid w:val="009A795E"/>
    <w:rsid w:val="009B1E77"/>
    <w:rsid w:val="009B58A5"/>
    <w:rsid w:val="009B6564"/>
    <w:rsid w:val="009C100B"/>
    <w:rsid w:val="009C2478"/>
    <w:rsid w:val="009C2E1D"/>
    <w:rsid w:val="009C339E"/>
    <w:rsid w:val="009C67D1"/>
    <w:rsid w:val="009C6F51"/>
    <w:rsid w:val="009E551F"/>
    <w:rsid w:val="009E5A06"/>
    <w:rsid w:val="009F3E11"/>
    <w:rsid w:val="009F5711"/>
    <w:rsid w:val="00A05998"/>
    <w:rsid w:val="00A06892"/>
    <w:rsid w:val="00A07B2E"/>
    <w:rsid w:val="00A10E03"/>
    <w:rsid w:val="00A13F03"/>
    <w:rsid w:val="00A251B9"/>
    <w:rsid w:val="00A263E8"/>
    <w:rsid w:val="00A30B22"/>
    <w:rsid w:val="00A40267"/>
    <w:rsid w:val="00A41AC8"/>
    <w:rsid w:val="00A55F53"/>
    <w:rsid w:val="00A565B1"/>
    <w:rsid w:val="00A61FBE"/>
    <w:rsid w:val="00A743E0"/>
    <w:rsid w:val="00A77632"/>
    <w:rsid w:val="00A84970"/>
    <w:rsid w:val="00A96367"/>
    <w:rsid w:val="00AA5FDB"/>
    <w:rsid w:val="00AA6BFA"/>
    <w:rsid w:val="00AD0825"/>
    <w:rsid w:val="00AD78CD"/>
    <w:rsid w:val="00AE1C5C"/>
    <w:rsid w:val="00B101EF"/>
    <w:rsid w:val="00B12559"/>
    <w:rsid w:val="00B24DD9"/>
    <w:rsid w:val="00B26170"/>
    <w:rsid w:val="00B27EC5"/>
    <w:rsid w:val="00B4422F"/>
    <w:rsid w:val="00B62946"/>
    <w:rsid w:val="00B71613"/>
    <w:rsid w:val="00B721FD"/>
    <w:rsid w:val="00B9087B"/>
    <w:rsid w:val="00BB7614"/>
    <w:rsid w:val="00BC0F10"/>
    <w:rsid w:val="00BC49EE"/>
    <w:rsid w:val="00BE5E54"/>
    <w:rsid w:val="00BF0B57"/>
    <w:rsid w:val="00C057D1"/>
    <w:rsid w:val="00C14A8F"/>
    <w:rsid w:val="00C22591"/>
    <w:rsid w:val="00C24CBF"/>
    <w:rsid w:val="00C25731"/>
    <w:rsid w:val="00C40FFA"/>
    <w:rsid w:val="00C61820"/>
    <w:rsid w:val="00C679BC"/>
    <w:rsid w:val="00C809AD"/>
    <w:rsid w:val="00C9102C"/>
    <w:rsid w:val="00CA4058"/>
    <w:rsid w:val="00CA5186"/>
    <w:rsid w:val="00CC3C99"/>
    <w:rsid w:val="00D125C8"/>
    <w:rsid w:val="00D24AD2"/>
    <w:rsid w:val="00D31A3F"/>
    <w:rsid w:val="00D610F0"/>
    <w:rsid w:val="00D75670"/>
    <w:rsid w:val="00D822C3"/>
    <w:rsid w:val="00D8631F"/>
    <w:rsid w:val="00D949DB"/>
    <w:rsid w:val="00D9749E"/>
    <w:rsid w:val="00DB08BB"/>
    <w:rsid w:val="00DB47A8"/>
    <w:rsid w:val="00DD5335"/>
    <w:rsid w:val="00DE755A"/>
    <w:rsid w:val="00DF1137"/>
    <w:rsid w:val="00DF5582"/>
    <w:rsid w:val="00DF7339"/>
    <w:rsid w:val="00DF78EF"/>
    <w:rsid w:val="00E025C9"/>
    <w:rsid w:val="00E05A20"/>
    <w:rsid w:val="00E206D8"/>
    <w:rsid w:val="00E34F63"/>
    <w:rsid w:val="00E42AC1"/>
    <w:rsid w:val="00E44FD3"/>
    <w:rsid w:val="00E51B5C"/>
    <w:rsid w:val="00E53BC3"/>
    <w:rsid w:val="00E76362"/>
    <w:rsid w:val="00E82EA4"/>
    <w:rsid w:val="00E909D4"/>
    <w:rsid w:val="00EA18EB"/>
    <w:rsid w:val="00EA67BE"/>
    <w:rsid w:val="00F126C8"/>
    <w:rsid w:val="00F15CDB"/>
    <w:rsid w:val="00F24D21"/>
    <w:rsid w:val="00F306B3"/>
    <w:rsid w:val="00F52154"/>
    <w:rsid w:val="00F74438"/>
    <w:rsid w:val="00F96944"/>
    <w:rsid w:val="00FA59FD"/>
    <w:rsid w:val="00FC7AB8"/>
    <w:rsid w:val="00FE48B6"/>
    <w:rsid w:val="00FE4908"/>
    <w:rsid w:val="00FF245A"/>
    <w:rsid w:val="00FF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8F1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5B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636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88B"/>
  </w:style>
  <w:style w:type="paragraph" w:styleId="Stopka">
    <w:name w:val="footer"/>
    <w:basedOn w:val="Normalny"/>
    <w:link w:val="StopkaZnak"/>
    <w:uiPriority w:val="99"/>
    <w:unhideWhenUsed/>
    <w:rsid w:val="0035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88B"/>
  </w:style>
  <w:style w:type="paragraph" w:customStyle="1" w:styleId="Zwykytekst1">
    <w:name w:val="Zwykły tekst1"/>
    <w:basedOn w:val="Normalny"/>
    <w:rsid w:val="00A565B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Pogrubienie">
    <w:name w:val="Strong"/>
    <w:basedOn w:val="Domylnaczcionkaakapitu"/>
    <w:qFormat/>
    <w:rsid w:val="00A565B1"/>
    <w:rPr>
      <w:b/>
      <w:bCs/>
    </w:rPr>
  </w:style>
  <w:style w:type="paragraph" w:styleId="Akapitzlist">
    <w:name w:val="List Paragraph"/>
    <w:basedOn w:val="Normalny"/>
    <w:uiPriority w:val="34"/>
    <w:qFormat/>
    <w:rsid w:val="00E42A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263E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63E8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63B8C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63B8C"/>
    <w:rPr>
      <w:rFonts w:ascii="Calibri" w:hAnsi="Calibri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5636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5B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636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88B"/>
  </w:style>
  <w:style w:type="paragraph" w:styleId="Stopka">
    <w:name w:val="footer"/>
    <w:basedOn w:val="Normalny"/>
    <w:link w:val="StopkaZnak"/>
    <w:uiPriority w:val="99"/>
    <w:unhideWhenUsed/>
    <w:rsid w:val="0035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88B"/>
  </w:style>
  <w:style w:type="paragraph" w:customStyle="1" w:styleId="Zwykytekst1">
    <w:name w:val="Zwykły tekst1"/>
    <w:basedOn w:val="Normalny"/>
    <w:rsid w:val="00A565B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Pogrubienie">
    <w:name w:val="Strong"/>
    <w:basedOn w:val="Domylnaczcionkaakapitu"/>
    <w:qFormat/>
    <w:rsid w:val="00A565B1"/>
    <w:rPr>
      <w:b/>
      <w:bCs/>
    </w:rPr>
  </w:style>
  <w:style w:type="paragraph" w:styleId="Akapitzlist">
    <w:name w:val="List Paragraph"/>
    <w:basedOn w:val="Normalny"/>
    <w:uiPriority w:val="34"/>
    <w:qFormat/>
    <w:rsid w:val="00E42A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263E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63E8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63B8C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63B8C"/>
    <w:rPr>
      <w:rFonts w:ascii="Calibri" w:hAnsi="Calibri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5636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zamowienia@pzla-strzel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6E1EF-6CD8-4F14-BD56-0FF41967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7C88759C</Template>
  <TotalTime>1188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Kwaśny</dc:creator>
  <cp:keywords/>
  <dc:description/>
  <cp:lastModifiedBy>Domicela Malinowska</cp:lastModifiedBy>
  <cp:revision>209</cp:revision>
  <cp:lastPrinted>2022-06-13T12:18:00Z</cp:lastPrinted>
  <dcterms:created xsi:type="dcterms:W3CDTF">2021-06-25T08:20:00Z</dcterms:created>
  <dcterms:modified xsi:type="dcterms:W3CDTF">2022-06-14T11:16:00Z</dcterms:modified>
</cp:coreProperties>
</file>