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816" w:rsidRPr="00396C8B" w:rsidRDefault="001D3816" w:rsidP="00396C8B">
      <w:pPr>
        <w:pStyle w:val="Akapitzlist"/>
        <w:ind w:left="1065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Załącznik nr 1</w:t>
      </w:r>
    </w:p>
    <w:p w:rsidR="001D3816" w:rsidRPr="00915CEC" w:rsidRDefault="001D3816" w:rsidP="00915CEC"/>
    <w:p w:rsidR="002128E7" w:rsidRDefault="002128E7" w:rsidP="001D3816">
      <w:pPr>
        <w:pStyle w:val="Akapitzlist"/>
        <w:ind w:left="1065"/>
        <w:jc w:val="right"/>
        <w:rPr>
          <w:sz w:val="22"/>
          <w:szCs w:val="22"/>
        </w:rPr>
      </w:pPr>
      <w:r>
        <w:rPr>
          <w:sz w:val="22"/>
          <w:szCs w:val="22"/>
        </w:rPr>
        <w:t>.........................</w:t>
      </w:r>
    </w:p>
    <w:p w:rsidR="002128E7" w:rsidRDefault="002128E7" w:rsidP="002128E7">
      <w:pPr>
        <w:pStyle w:val="Akapitzlist"/>
        <w:ind w:left="1065"/>
        <w:jc w:val="right"/>
        <w:rPr>
          <w:sz w:val="16"/>
          <w:szCs w:val="16"/>
        </w:rPr>
      </w:pPr>
      <w:r>
        <w:rPr>
          <w:sz w:val="16"/>
          <w:szCs w:val="16"/>
        </w:rPr>
        <w:t>(miejscowość, data)</w:t>
      </w:r>
    </w:p>
    <w:p w:rsidR="002128E7" w:rsidRDefault="002128E7" w:rsidP="002128E7">
      <w:pPr>
        <w:pStyle w:val="Akapitzlist"/>
        <w:ind w:left="1065"/>
        <w:jc w:val="center"/>
        <w:rPr>
          <w:sz w:val="22"/>
          <w:szCs w:val="22"/>
        </w:rPr>
      </w:pPr>
    </w:p>
    <w:p w:rsidR="002128E7" w:rsidRPr="004B7816" w:rsidRDefault="002128E7" w:rsidP="004B7816">
      <w:pPr>
        <w:jc w:val="center"/>
        <w:rPr>
          <w:b/>
        </w:rPr>
      </w:pPr>
      <w:r w:rsidRPr="004B7816">
        <w:rPr>
          <w:b/>
        </w:rPr>
        <w:t>FORMULARZ OFERTOWY</w:t>
      </w:r>
    </w:p>
    <w:p w:rsidR="004B7816" w:rsidRPr="00B032E4" w:rsidRDefault="002128E7" w:rsidP="00A06BE7">
      <w:pPr>
        <w:spacing w:after="0" w:line="240" w:lineRule="auto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396C8B">
        <w:rPr>
          <w:rFonts w:ascii="Times New Roman" w:hAnsi="Times New Roman" w:cs="Times New Roman"/>
          <w:sz w:val="24"/>
        </w:rPr>
        <w:t>W odpowiedzi na zapytanie ofertowe PZLA w Strzelinie</w:t>
      </w:r>
      <w:r w:rsidR="004B7816" w:rsidRPr="004B7816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</w:t>
      </w:r>
      <w:r w:rsidR="00E7101A" w:rsidRPr="00A06BE7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6475D5" w:rsidRPr="00A06B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nak sprawy </w:t>
      </w:r>
      <w:r w:rsidR="004B7816" w:rsidRPr="00A06B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PZLA: Ldz. 162/06/22</w:t>
      </w:r>
    </w:p>
    <w:p w:rsidR="004B7816" w:rsidRDefault="002128E7" w:rsidP="00A06BE7">
      <w:pPr>
        <w:spacing w:line="240" w:lineRule="auto"/>
        <w:jc w:val="both"/>
        <w:rPr>
          <w:rFonts w:ascii="Times New Roman" w:hAnsi="Times New Roman" w:cs="Times New Roman"/>
          <w:b/>
          <w:szCs w:val="20"/>
        </w:rPr>
      </w:pPr>
      <w:r w:rsidRPr="00396C8B">
        <w:rPr>
          <w:rFonts w:ascii="Times New Roman" w:hAnsi="Times New Roman" w:cs="Times New Roman"/>
          <w:sz w:val="24"/>
        </w:rPr>
        <w:t xml:space="preserve"> z dnia </w:t>
      </w:r>
      <w:r w:rsidR="00675BDB">
        <w:rPr>
          <w:rFonts w:ascii="Times New Roman" w:hAnsi="Times New Roman" w:cs="Times New Roman"/>
          <w:sz w:val="24"/>
        </w:rPr>
        <w:t>06.06.2022</w:t>
      </w:r>
      <w:r w:rsidR="00C0539F">
        <w:rPr>
          <w:rFonts w:ascii="Times New Roman" w:hAnsi="Times New Roman" w:cs="Times New Roman"/>
          <w:sz w:val="24"/>
        </w:rPr>
        <w:t>r.</w:t>
      </w:r>
      <w:r w:rsidR="00915CEC" w:rsidRPr="00396C8B">
        <w:rPr>
          <w:rFonts w:ascii="Times New Roman" w:hAnsi="Times New Roman" w:cs="Times New Roman"/>
          <w:sz w:val="24"/>
        </w:rPr>
        <w:t xml:space="preserve"> </w:t>
      </w:r>
      <w:r w:rsidRPr="00396C8B">
        <w:rPr>
          <w:rFonts w:ascii="Times New Roman" w:hAnsi="Times New Roman" w:cs="Times New Roman"/>
          <w:sz w:val="24"/>
        </w:rPr>
        <w:t xml:space="preserve">dotyczące zamówienia publicznego </w:t>
      </w:r>
      <w:r w:rsidR="00A06BE7">
        <w:rPr>
          <w:rFonts w:ascii="Times New Roman" w:hAnsi="Times New Roman" w:cs="Times New Roman"/>
          <w:sz w:val="24"/>
        </w:rPr>
        <w:t>realizowanego na podstawie art.</w:t>
      </w:r>
      <w:r w:rsidRPr="00396C8B">
        <w:rPr>
          <w:rFonts w:ascii="Times New Roman" w:hAnsi="Times New Roman" w:cs="Times New Roman"/>
          <w:sz w:val="24"/>
        </w:rPr>
        <w:t xml:space="preserve">2 ust. 1 pkt 1 oraz ust 2  ustawy </w:t>
      </w:r>
      <w:r w:rsidR="004B7816">
        <w:rPr>
          <w:rFonts w:ascii="Times New Roman" w:hAnsi="Times New Roman" w:cs="Times New Roman"/>
          <w:sz w:val="24"/>
        </w:rPr>
        <w:t xml:space="preserve"> </w:t>
      </w:r>
      <w:r w:rsidRPr="00396C8B">
        <w:rPr>
          <w:rFonts w:ascii="Times New Roman" w:hAnsi="Times New Roman" w:cs="Times New Roman"/>
          <w:sz w:val="24"/>
        </w:rPr>
        <w:t>z dnia 11 września 2019 r. – Prawo zamówień publicznych,</w:t>
      </w:r>
      <w:r w:rsidR="003E49D4">
        <w:rPr>
          <w:rFonts w:ascii="Times New Roman" w:hAnsi="Times New Roman" w:cs="Times New Roman"/>
          <w:sz w:val="24"/>
        </w:rPr>
        <w:t xml:space="preserve"> </w:t>
      </w:r>
    </w:p>
    <w:p w:rsidR="00F8552E" w:rsidRPr="004B7816" w:rsidRDefault="005B6852" w:rsidP="004B7816">
      <w:pPr>
        <w:spacing w:line="360" w:lineRule="auto"/>
        <w:jc w:val="center"/>
        <w:rPr>
          <w:rFonts w:ascii="Times New Roman" w:hAnsi="Times New Roman" w:cs="Times New Roman"/>
          <w:b/>
          <w:szCs w:val="20"/>
        </w:rPr>
      </w:pPr>
      <w:r>
        <w:rPr>
          <w:b/>
          <w:sz w:val="20"/>
          <w:szCs w:val="20"/>
        </w:rPr>
        <w:t xml:space="preserve">WYKONANIE, DOSTAWA I MONTAŻ ZESTAWÓW MEBLI  </w:t>
      </w:r>
      <w:r w:rsidR="009A5555">
        <w:rPr>
          <w:b/>
          <w:sz w:val="20"/>
          <w:szCs w:val="20"/>
        </w:rPr>
        <w:t>Z PRZEZNACZENIEM WYPOSAŻENIA</w:t>
      </w:r>
      <w:r w:rsidRPr="004B7816">
        <w:rPr>
          <w:b/>
          <w:sz w:val="20"/>
          <w:szCs w:val="20"/>
        </w:rPr>
        <w:t xml:space="preserve"> GABINETÓW PODSTAWOWEJ OPIEKI ZDROWOTNEJ</w:t>
      </w:r>
    </w:p>
    <w:p w:rsidR="002128E7" w:rsidRPr="00396C8B" w:rsidRDefault="002128E7" w:rsidP="00396C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C8B">
        <w:rPr>
          <w:rFonts w:ascii="Times New Roman" w:hAnsi="Times New Roman" w:cs="Times New Roman"/>
          <w:sz w:val="24"/>
          <w:szCs w:val="24"/>
        </w:rPr>
        <w:t>niniejszym składamy ofertę o następującej treści:</w:t>
      </w:r>
    </w:p>
    <w:p w:rsidR="002128E7" w:rsidRDefault="002128E7" w:rsidP="00396C8B">
      <w:pPr>
        <w:spacing w:line="360" w:lineRule="auto"/>
        <w:jc w:val="both"/>
      </w:pPr>
      <w:r w:rsidRPr="00396C8B">
        <w:rPr>
          <w:rFonts w:ascii="Times New Roman" w:hAnsi="Times New Roman" w:cs="Times New Roman"/>
          <w:sz w:val="24"/>
          <w:szCs w:val="24"/>
        </w:rPr>
        <w:t>Nazwa i adres Wykonawcy:</w:t>
      </w:r>
      <w:r w:rsidRPr="00396C8B">
        <w:t>…………………………………………………………………………………………</w:t>
      </w:r>
      <w:r w:rsidR="00396C8B">
        <w:t>…………………..</w:t>
      </w:r>
    </w:p>
    <w:p w:rsidR="00E808A1" w:rsidRPr="00396C8B" w:rsidRDefault="00E808A1" w:rsidP="00396C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……………………………………………………………………………………………………………………………………………………………</w:t>
      </w:r>
    </w:p>
    <w:p w:rsidR="002128E7" w:rsidRPr="00396C8B" w:rsidRDefault="002128E7" w:rsidP="00396C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C8B">
        <w:rPr>
          <w:rFonts w:ascii="Times New Roman" w:hAnsi="Times New Roman" w:cs="Times New Roman"/>
          <w:sz w:val="24"/>
          <w:szCs w:val="24"/>
        </w:rPr>
        <w:t>Dane księgowe (NIP</w:t>
      </w:r>
      <w:r w:rsidR="00E808A1">
        <w:rPr>
          <w:rFonts w:ascii="Times New Roman" w:hAnsi="Times New Roman" w:cs="Times New Roman"/>
          <w:sz w:val="24"/>
          <w:szCs w:val="24"/>
        </w:rPr>
        <w:t>, REGON, Nr rachunku bankowego)</w:t>
      </w:r>
    </w:p>
    <w:p w:rsidR="002128E7" w:rsidRPr="00396C8B" w:rsidRDefault="002128E7" w:rsidP="00396C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C8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</w:t>
      </w:r>
      <w:r w:rsidR="00396C8B">
        <w:rPr>
          <w:rFonts w:ascii="Times New Roman" w:hAnsi="Times New Roman" w:cs="Times New Roman"/>
          <w:sz w:val="24"/>
          <w:szCs w:val="24"/>
        </w:rPr>
        <w:t>.</w:t>
      </w:r>
    </w:p>
    <w:p w:rsidR="002128E7" w:rsidRPr="00396C8B" w:rsidRDefault="002128E7" w:rsidP="00396C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C8B">
        <w:rPr>
          <w:rFonts w:ascii="Times New Roman" w:hAnsi="Times New Roman" w:cs="Times New Roman"/>
          <w:sz w:val="24"/>
          <w:szCs w:val="24"/>
        </w:rPr>
        <w:t>Oferujemy wykonanie zamówienia za:</w:t>
      </w:r>
    </w:p>
    <w:p w:rsidR="002128E7" w:rsidRPr="00396C8B" w:rsidRDefault="002128E7" w:rsidP="00396C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C8B">
        <w:rPr>
          <w:rFonts w:ascii="Times New Roman" w:hAnsi="Times New Roman" w:cs="Times New Roman"/>
          <w:sz w:val="24"/>
          <w:szCs w:val="24"/>
        </w:rPr>
        <w:t>Cenę netto ………………………………………………………………...</w:t>
      </w:r>
      <w:r w:rsidR="00396C8B">
        <w:rPr>
          <w:rFonts w:ascii="Times New Roman" w:hAnsi="Times New Roman" w:cs="Times New Roman"/>
          <w:sz w:val="24"/>
          <w:szCs w:val="24"/>
        </w:rPr>
        <w:t>..........................</w:t>
      </w:r>
      <w:r w:rsidRPr="00396C8B">
        <w:rPr>
          <w:rFonts w:ascii="Times New Roman" w:hAnsi="Times New Roman" w:cs="Times New Roman"/>
          <w:sz w:val="24"/>
          <w:szCs w:val="24"/>
        </w:rPr>
        <w:t>zł;</w:t>
      </w:r>
    </w:p>
    <w:p w:rsidR="002128E7" w:rsidRPr="00396C8B" w:rsidRDefault="002128E7" w:rsidP="00396C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C8B">
        <w:rPr>
          <w:rFonts w:ascii="Times New Roman" w:hAnsi="Times New Roman" w:cs="Times New Roman"/>
          <w:sz w:val="24"/>
          <w:szCs w:val="24"/>
        </w:rPr>
        <w:t>Obowiązujący podatek VAT ………………….%, ………………………</w:t>
      </w:r>
      <w:r w:rsidR="00396C8B">
        <w:rPr>
          <w:rFonts w:ascii="Times New Roman" w:hAnsi="Times New Roman" w:cs="Times New Roman"/>
          <w:sz w:val="24"/>
          <w:szCs w:val="24"/>
        </w:rPr>
        <w:t>………………….</w:t>
      </w:r>
      <w:r w:rsidRPr="00396C8B">
        <w:rPr>
          <w:rFonts w:ascii="Times New Roman" w:hAnsi="Times New Roman" w:cs="Times New Roman"/>
          <w:sz w:val="24"/>
          <w:szCs w:val="24"/>
        </w:rPr>
        <w:t>zł;</w:t>
      </w:r>
    </w:p>
    <w:p w:rsidR="00883625" w:rsidRPr="00396C8B" w:rsidRDefault="002128E7" w:rsidP="00396C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C8B">
        <w:rPr>
          <w:rFonts w:ascii="Times New Roman" w:hAnsi="Times New Roman" w:cs="Times New Roman"/>
          <w:sz w:val="24"/>
          <w:szCs w:val="24"/>
        </w:rPr>
        <w:t>Cena brutto………………………………………………………………...</w:t>
      </w:r>
      <w:r w:rsidR="004C25EE">
        <w:rPr>
          <w:rFonts w:ascii="Times New Roman" w:hAnsi="Times New Roman" w:cs="Times New Roman"/>
          <w:sz w:val="24"/>
          <w:szCs w:val="24"/>
        </w:rPr>
        <w:t>...........................</w:t>
      </w:r>
      <w:r w:rsidRPr="00396C8B">
        <w:rPr>
          <w:rFonts w:ascii="Times New Roman" w:hAnsi="Times New Roman" w:cs="Times New Roman"/>
          <w:sz w:val="24"/>
          <w:szCs w:val="24"/>
        </w:rPr>
        <w:t>zł.</w:t>
      </w:r>
    </w:p>
    <w:p w:rsidR="00396C8B" w:rsidRPr="00396C8B" w:rsidRDefault="00396C8B" w:rsidP="00396C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C8B">
        <w:rPr>
          <w:rFonts w:ascii="Times New Roman" w:hAnsi="Times New Roman" w:cs="Times New Roman"/>
          <w:sz w:val="24"/>
          <w:szCs w:val="24"/>
        </w:rPr>
        <w:t>1.</w:t>
      </w:r>
      <w:r w:rsidR="002128E7" w:rsidRPr="00396C8B">
        <w:rPr>
          <w:rFonts w:ascii="Times New Roman" w:hAnsi="Times New Roman" w:cs="Times New Roman"/>
          <w:sz w:val="24"/>
          <w:szCs w:val="24"/>
        </w:rPr>
        <w:t>Przyjmujemy do realizacji warunki oraz informacje postawione/zawarte przez Zamawiającego w zapytaniu ofertowym i nie zgłaszamy do nich zastrzeżeń.</w:t>
      </w:r>
    </w:p>
    <w:p w:rsidR="002128E7" w:rsidRPr="00396C8B" w:rsidRDefault="00396C8B" w:rsidP="00396C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128E7" w:rsidRPr="00396C8B">
        <w:rPr>
          <w:rFonts w:ascii="Times New Roman" w:hAnsi="Times New Roman" w:cs="Times New Roman"/>
          <w:sz w:val="24"/>
          <w:szCs w:val="24"/>
        </w:rPr>
        <w:t xml:space="preserve">Oświadczamy, że jesteśmy związani niniejszą ofertą przez </w:t>
      </w:r>
      <w:r w:rsidR="00883625" w:rsidRPr="00396C8B">
        <w:rPr>
          <w:rFonts w:ascii="Times New Roman" w:hAnsi="Times New Roman" w:cs="Times New Roman"/>
          <w:sz w:val="24"/>
          <w:szCs w:val="24"/>
        </w:rPr>
        <w:t>30</w:t>
      </w:r>
      <w:r w:rsidR="00E5620A">
        <w:rPr>
          <w:rFonts w:ascii="Times New Roman" w:hAnsi="Times New Roman" w:cs="Times New Roman"/>
          <w:sz w:val="24"/>
          <w:szCs w:val="24"/>
        </w:rPr>
        <w:t xml:space="preserve"> </w:t>
      </w:r>
      <w:r w:rsidR="002128E7" w:rsidRPr="00396C8B">
        <w:rPr>
          <w:rFonts w:ascii="Times New Roman" w:hAnsi="Times New Roman" w:cs="Times New Roman"/>
          <w:sz w:val="24"/>
          <w:szCs w:val="24"/>
        </w:rPr>
        <w:t>dni.</w:t>
      </w:r>
    </w:p>
    <w:p w:rsidR="0072142F" w:rsidRPr="00396C8B" w:rsidRDefault="00396C8B" w:rsidP="00396C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72142F" w:rsidRPr="00396C8B">
        <w:rPr>
          <w:rFonts w:ascii="Times New Roman" w:hAnsi="Times New Roman" w:cs="Times New Roman"/>
          <w:sz w:val="24"/>
          <w:szCs w:val="24"/>
        </w:rPr>
        <w:t xml:space="preserve">Termin realizacji  dostawa do </w:t>
      </w:r>
      <w:r w:rsidR="003F67C8">
        <w:rPr>
          <w:rFonts w:ascii="Times New Roman" w:hAnsi="Times New Roman" w:cs="Times New Roman"/>
          <w:sz w:val="24"/>
          <w:szCs w:val="24"/>
        </w:rPr>
        <w:t>30</w:t>
      </w:r>
      <w:r w:rsidR="00325FCB">
        <w:rPr>
          <w:rFonts w:ascii="Times New Roman" w:hAnsi="Times New Roman" w:cs="Times New Roman"/>
          <w:sz w:val="24"/>
          <w:szCs w:val="24"/>
        </w:rPr>
        <w:t xml:space="preserve">.12.2022 </w:t>
      </w:r>
      <w:r w:rsidR="00D94F3B">
        <w:rPr>
          <w:rFonts w:ascii="Times New Roman" w:hAnsi="Times New Roman" w:cs="Times New Roman"/>
          <w:sz w:val="24"/>
          <w:szCs w:val="24"/>
        </w:rPr>
        <w:t>r.</w:t>
      </w:r>
    </w:p>
    <w:p w:rsidR="0072142F" w:rsidRPr="00396C8B" w:rsidRDefault="00396C8B" w:rsidP="00396C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90EE9">
        <w:rPr>
          <w:rFonts w:ascii="Times New Roman" w:hAnsi="Times New Roman" w:cs="Times New Roman"/>
          <w:sz w:val="24"/>
          <w:szCs w:val="24"/>
        </w:rPr>
        <w:t>Warunki dostaw</w:t>
      </w:r>
      <w:r w:rsidR="00325FCB">
        <w:rPr>
          <w:rFonts w:ascii="Times New Roman" w:hAnsi="Times New Roman" w:cs="Times New Roman"/>
          <w:sz w:val="24"/>
          <w:szCs w:val="24"/>
        </w:rPr>
        <w:t>:  wykonanie,</w:t>
      </w:r>
      <w:r w:rsidR="00D57E86">
        <w:rPr>
          <w:rFonts w:ascii="Times New Roman" w:hAnsi="Times New Roman" w:cs="Times New Roman"/>
          <w:sz w:val="24"/>
          <w:szCs w:val="24"/>
        </w:rPr>
        <w:t xml:space="preserve"> sukcesywne</w:t>
      </w:r>
      <w:r w:rsidR="00BE3273">
        <w:rPr>
          <w:rFonts w:ascii="Times New Roman" w:hAnsi="Times New Roman" w:cs="Times New Roman"/>
          <w:sz w:val="24"/>
          <w:szCs w:val="24"/>
        </w:rPr>
        <w:t xml:space="preserve"> dostawy i  montaż.</w:t>
      </w:r>
    </w:p>
    <w:p w:rsidR="0072142F" w:rsidRPr="00396C8B" w:rsidRDefault="00396C8B" w:rsidP="00396C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72142F" w:rsidRPr="00396C8B">
        <w:rPr>
          <w:rFonts w:ascii="Times New Roman" w:hAnsi="Times New Roman" w:cs="Times New Roman"/>
          <w:sz w:val="24"/>
          <w:szCs w:val="24"/>
        </w:rPr>
        <w:t>Gwarancja 24 miesiące</w:t>
      </w:r>
    </w:p>
    <w:p w:rsidR="002128E7" w:rsidRPr="00537077" w:rsidRDefault="002128E7" w:rsidP="00537077">
      <w:pPr>
        <w:jc w:val="right"/>
      </w:pPr>
      <w:r w:rsidRPr="00537077">
        <w:t>………………………………………………</w:t>
      </w:r>
    </w:p>
    <w:p w:rsidR="002128E7" w:rsidRPr="00E808A1" w:rsidRDefault="002128E7" w:rsidP="00E808A1">
      <w:pPr>
        <w:pStyle w:val="Akapitzlist"/>
        <w:ind w:left="1425"/>
        <w:jc w:val="right"/>
        <w:rPr>
          <w:sz w:val="22"/>
          <w:szCs w:val="22"/>
        </w:rPr>
      </w:pPr>
      <w:r>
        <w:rPr>
          <w:sz w:val="22"/>
          <w:szCs w:val="22"/>
        </w:rPr>
        <w:t>(data i pod</w:t>
      </w:r>
      <w:r w:rsidR="002F44A8">
        <w:rPr>
          <w:sz w:val="22"/>
          <w:szCs w:val="22"/>
        </w:rPr>
        <w:t>pis osoby upoważnionej/Oferenta</w:t>
      </w:r>
      <w:r w:rsidR="00E808A1">
        <w:rPr>
          <w:sz w:val="22"/>
          <w:szCs w:val="22"/>
        </w:rPr>
        <w:t>)</w:t>
      </w:r>
    </w:p>
    <w:p w:rsidR="002128E7" w:rsidRPr="00537077" w:rsidRDefault="002128E7" w:rsidP="00537077">
      <w:pPr>
        <w:pStyle w:val="Akapitzlist"/>
        <w:ind w:left="1425"/>
        <w:jc w:val="both"/>
        <w:rPr>
          <w:szCs w:val="22"/>
        </w:rPr>
      </w:pPr>
    </w:p>
    <w:p w:rsidR="002128E7" w:rsidRPr="00537077" w:rsidRDefault="002128E7" w:rsidP="00537077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537077">
        <w:rPr>
          <w:rFonts w:ascii="Times New Roman" w:hAnsi="Times New Roman" w:cs="Times New Roman"/>
          <w:sz w:val="24"/>
          <w:u w:val="single"/>
        </w:rPr>
        <w:t>Załączniki:</w:t>
      </w:r>
    </w:p>
    <w:p w:rsidR="002128E7" w:rsidRPr="00537077" w:rsidRDefault="002128E7" w:rsidP="0053707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37077">
        <w:rPr>
          <w:rFonts w:ascii="Times New Roman" w:hAnsi="Times New Roman" w:cs="Times New Roman"/>
          <w:sz w:val="24"/>
        </w:rPr>
        <w:t>1………………………</w:t>
      </w:r>
    </w:p>
    <w:p w:rsidR="00E024A4" w:rsidRPr="00E808A1" w:rsidRDefault="002128E7" w:rsidP="00E808A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37077">
        <w:rPr>
          <w:rFonts w:ascii="Times New Roman" w:hAnsi="Times New Roman" w:cs="Times New Roman"/>
          <w:sz w:val="24"/>
        </w:rPr>
        <w:t>2……………………....</w:t>
      </w:r>
    </w:p>
    <w:sectPr w:rsidR="00E024A4" w:rsidRPr="00E80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961F9"/>
    <w:multiLevelType w:val="hybridMultilevel"/>
    <w:tmpl w:val="8A708F1E"/>
    <w:lvl w:ilvl="0" w:tplc="36A82338">
      <w:start w:val="1"/>
      <w:numFmt w:val="decimal"/>
      <w:lvlText w:val="%1."/>
      <w:lvlJc w:val="left"/>
      <w:pPr>
        <w:ind w:left="1425" w:hanging="360"/>
      </w:p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757"/>
    <w:rsid w:val="000310BF"/>
    <w:rsid w:val="0014200F"/>
    <w:rsid w:val="001D3816"/>
    <w:rsid w:val="002128E7"/>
    <w:rsid w:val="002F44A8"/>
    <w:rsid w:val="00325FCB"/>
    <w:rsid w:val="00353AEE"/>
    <w:rsid w:val="00396C8B"/>
    <w:rsid w:val="003E49D4"/>
    <w:rsid w:val="003F67C8"/>
    <w:rsid w:val="00471DA5"/>
    <w:rsid w:val="004B7816"/>
    <w:rsid w:val="004C25EE"/>
    <w:rsid w:val="00537077"/>
    <w:rsid w:val="005B6852"/>
    <w:rsid w:val="006475D5"/>
    <w:rsid w:val="00675BDB"/>
    <w:rsid w:val="0072142F"/>
    <w:rsid w:val="007B3B6C"/>
    <w:rsid w:val="00811552"/>
    <w:rsid w:val="00883625"/>
    <w:rsid w:val="00915CEC"/>
    <w:rsid w:val="009A5555"/>
    <w:rsid w:val="00A06BE7"/>
    <w:rsid w:val="00BE3273"/>
    <w:rsid w:val="00C0539F"/>
    <w:rsid w:val="00C42000"/>
    <w:rsid w:val="00C853AF"/>
    <w:rsid w:val="00D57E86"/>
    <w:rsid w:val="00D94F3B"/>
    <w:rsid w:val="00E00B1F"/>
    <w:rsid w:val="00E024A4"/>
    <w:rsid w:val="00E5620A"/>
    <w:rsid w:val="00E7101A"/>
    <w:rsid w:val="00E808A1"/>
    <w:rsid w:val="00E90EE9"/>
    <w:rsid w:val="00EA6757"/>
    <w:rsid w:val="00EE3009"/>
    <w:rsid w:val="00EF5F7A"/>
    <w:rsid w:val="00F10ACB"/>
    <w:rsid w:val="00F8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8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8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9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9CD7935B</Template>
  <TotalTime>1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Domicela Malinowska</dc:creator>
  <cp:lastModifiedBy>Dariusz Barabach</cp:lastModifiedBy>
  <cp:revision>2</cp:revision>
  <cp:lastPrinted>2022-06-07T11:56:00Z</cp:lastPrinted>
  <dcterms:created xsi:type="dcterms:W3CDTF">2022-06-08T09:34:00Z</dcterms:created>
  <dcterms:modified xsi:type="dcterms:W3CDTF">2022-06-08T09:34:00Z</dcterms:modified>
</cp:coreProperties>
</file>