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44" w:rsidRPr="00CA1EE2" w:rsidRDefault="00DA1944" w:rsidP="009962B6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</w:p>
    <w:p w:rsidR="00DA1944" w:rsidRPr="00CA1EE2" w:rsidRDefault="00DA1944" w:rsidP="009962B6">
      <w:pPr>
        <w:spacing w:after="200" w:line="276" w:lineRule="auto"/>
        <w:jc w:val="right"/>
        <w:rPr>
          <w:sz w:val="20"/>
          <w:szCs w:val="20"/>
        </w:rPr>
      </w:pPr>
    </w:p>
    <w:p w:rsidR="00DA1944" w:rsidRPr="00CA1EE2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</w:t>
      </w:r>
    </w:p>
    <w:p w:rsidR="00DA1944" w:rsidRPr="00CA1EE2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</w:p>
    <w:p w:rsidR="00DA1944" w:rsidRPr="00CA1EE2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1944" w:rsidRPr="00CA1EE2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FORMULARZ OFERTOWY</w:t>
      </w:r>
    </w:p>
    <w:p w:rsidR="00DA1944" w:rsidRPr="00CA1EE2" w:rsidRDefault="00DA1944" w:rsidP="00DA1944">
      <w:pPr>
        <w:spacing w:after="0" w:line="36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098D" w:rsidRPr="00CA1EE2" w:rsidRDefault="00DA1944" w:rsidP="0090098D">
      <w:pPr>
        <w:spacing w:after="200" w:line="36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 odpowiedzi na zapytanie ofer</w:t>
      </w:r>
      <w:r w:rsidR="00CA1EE2">
        <w:rPr>
          <w:rFonts w:ascii="Times New Roman" w:hAnsi="Times New Roman" w:cs="Times New Roman"/>
          <w:sz w:val="20"/>
          <w:szCs w:val="20"/>
        </w:rPr>
        <w:t>towe PZLA w Strzelinie z dnia 07</w:t>
      </w:r>
      <w:bookmarkStart w:id="0" w:name="_GoBack"/>
      <w:bookmarkEnd w:id="0"/>
      <w:r w:rsidR="003A3999" w:rsidRPr="00CA1EE2">
        <w:rPr>
          <w:rFonts w:ascii="Times New Roman" w:hAnsi="Times New Roman" w:cs="Times New Roman"/>
          <w:sz w:val="20"/>
          <w:szCs w:val="20"/>
        </w:rPr>
        <w:t>.04</w:t>
      </w:r>
      <w:r w:rsidRPr="00CA1EE2">
        <w:rPr>
          <w:rFonts w:ascii="Times New Roman" w:hAnsi="Times New Roman" w:cs="Times New Roman"/>
          <w:sz w:val="20"/>
          <w:szCs w:val="20"/>
        </w:rPr>
        <w:t xml:space="preserve">.2022r. dotyczące zamówienia publicznego realizowanego na podstawie art. 2 ust. 1 pkt 1 oraz ust 2  ustawy z dnia 11 września 2019 r. – Prawo zamówień publicznych, dostawa  </w:t>
      </w:r>
    </w:p>
    <w:p w:rsidR="00DA1944" w:rsidRPr="00CA1EE2" w:rsidRDefault="00DA1944" w:rsidP="0008721A">
      <w:pPr>
        <w:pStyle w:val="Akapitzlist"/>
        <w:spacing w:line="360" w:lineRule="auto"/>
        <w:ind w:left="1065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„</w:t>
      </w:r>
      <w:r w:rsidR="003A3999" w:rsidRPr="00CA1EE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Aparatu USG do poradni okulistycznej wraz z wyposażeniem </w:t>
      </w:r>
      <w:r w:rsidRPr="00CA1EE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”</w:t>
      </w:r>
    </w:p>
    <w:p w:rsidR="00DA1944" w:rsidRPr="00CA1EE2" w:rsidRDefault="00DA1944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niniejszym składamy ofertę o następującej treści:</w:t>
      </w:r>
    </w:p>
    <w:p w:rsidR="009962B6" w:rsidRPr="00CA1EE2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1.D</w:t>
      </w:r>
      <w:r w:rsidR="002823EC" w:rsidRPr="00CA1EE2">
        <w:rPr>
          <w:rFonts w:ascii="Times New Roman" w:hAnsi="Times New Roman" w:cs="Times New Roman"/>
          <w:sz w:val="20"/>
          <w:szCs w:val="20"/>
        </w:rPr>
        <w:t>ane</w:t>
      </w:r>
      <w:r w:rsidRPr="00CA1EE2">
        <w:rPr>
          <w:rFonts w:ascii="Times New Roman" w:hAnsi="Times New Roman" w:cs="Times New Roman"/>
          <w:sz w:val="20"/>
          <w:szCs w:val="20"/>
        </w:rPr>
        <w:t xml:space="preserve"> Wykonawcy: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055"/>
        <w:gridCol w:w="7157"/>
      </w:tblGrid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Pełna nazwa: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F8" w:rsidRPr="00CA1EE2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Adres: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NIP: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REGON: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KRS lub inny organ rejestrowy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Wielkość przedsiębiorstwa:</w:t>
            </w:r>
          </w:p>
          <w:p w:rsidR="00E626F8" w:rsidRPr="00CA1EE2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(właściwe podkreślić)</w:t>
            </w:r>
          </w:p>
        </w:tc>
        <w:tc>
          <w:tcPr>
            <w:tcW w:w="7157" w:type="dxa"/>
          </w:tcPr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mikroprzedsiębiorstwo,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małe 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średnie przedsiębiorstwo,</w:t>
            </w:r>
          </w:p>
          <w:p w:rsidR="009962B6" w:rsidRPr="00CA1EE2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b/>
                <w:sz w:val="20"/>
                <w:szCs w:val="20"/>
              </w:rPr>
              <w:t>żadne z powyższych.</w:t>
            </w: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593C5B" w:rsidP="00593C5B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9962B6">
            <w:pPr>
              <w:spacing w:after="20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Dane osoby upoważnionej do kontaktów</w:t>
            </w:r>
          </w:p>
        </w:tc>
        <w:tc>
          <w:tcPr>
            <w:tcW w:w="7157" w:type="dxa"/>
          </w:tcPr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Imię i nazwisko:</w:t>
            </w:r>
          </w:p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Numer telefonu:</w:t>
            </w:r>
          </w:p>
          <w:p w:rsidR="00593C5B" w:rsidRPr="00CA1EE2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Adres e-mail:</w:t>
            </w: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Strona www: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62B6" w:rsidRPr="00CA1EE2" w:rsidTr="009962B6">
        <w:tc>
          <w:tcPr>
            <w:tcW w:w="2055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1EE2">
              <w:rPr>
                <w:rFonts w:ascii="Times New Roman" w:hAnsi="Times New Roman" w:cs="Times New Roman"/>
                <w:sz w:val="20"/>
                <w:szCs w:val="20"/>
              </w:rPr>
              <w:t>Numer rachunku bankowego:</w:t>
            </w:r>
          </w:p>
        </w:tc>
        <w:tc>
          <w:tcPr>
            <w:tcW w:w="7157" w:type="dxa"/>
          </w:tcPr>
          <w:p w:rsidR="009962B6" w:rsidRPr="00CA1EE2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962B6" w:rsidRPr="00CA1EE2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944" w:rsidRPr="00CA1EE2" w:rsidRDefault="002823EC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lastRenderedPageBreak/>
        <w:t xml:space="preserve">2. </w:t>
      </w:r>
      <w:r w:rsidR="00DA1944" w:rsidRPr="00CA1EE2">
        <w:rPr>
          <w:rFonts w:ascii="Times New Roman" w:hAnsi="Times New Roman" w:cs="Times New Roman"/>
          <w:sz w:val="20"/>
          <w:szCs w:val="20"/>
        </w:rPr>
        <w:t xml:space="preserve">Oferujemy </w:t>
      </w:r>
      <w:r w:rsidRPr="00CA1EE2">
        <w:rPr>
          <w:rFonts w:ascii="Times New Roman" w:hAnsi="Times New Roman" w:cs="Times New Roman"/>
          <w:sz w:val="20"/>
          <w:szCs w:val="20"/>
        </w:rPr>
        <w:t xml:space="preserve">realizacje zamówienia, zgodnie z wymogami zawartymi w zapytaniu ofertowym </w:t>
      </w:r>
      <w:r w:rsidR="00B952D8" w:rsidRPr="00CA1EE2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A1EE2">
        <w:rPr>
          <w:rFonts w:ascii="Times New Roman" w:hAnsi="Times New Roman" w:cs="Times New Roman"/>
          <w:sz w:val="20"/>
          <w:szCs w:val="20"/>
        </w:rPr>
        <w:t xml:space="preserve">i zobowiązujemy się do realizacji przedmiotu zamówienia za: </w:t>
      </w:r>
    </w:p>
    <w:p w:rsidR="00DA1944" w:rsidRPr="00CA1EE2" w:rsidRDefault="00B952D8" w:rsidP="00DA1944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Wartość netto zamówienia ………………… (słownie…………………………………….)</w:t>
      </w:r>
    </w:p>
    <w:p w:rsidR="00803553" w:rsidRPr="00CA1EE2" w:rsidRDefault="00B952D8" w:rsidP="00B952D8">
      <w:pPr>
        <w:spacing w:after="20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Wartość brutto zamówienia …………………(słownie…………………………………….)</w:t>
      </w:r>
    </w:p>
    <w:p w:rsidR="00DA1944" w:rsidRPr="00CA1EE2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1.Przyjmujemy do realizacji warunki oraz informacje postawione/zawarte przez Zamawiającego w zapytaniu ofertowym i nie zgłaszamy do nich zastrzeżeń.</w:t>
      </w:r>
    </w:p>
    <w:p w:rsidR="00DA1944" w:rsidRPr="00CA1EE2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2.Oświadczamy, że jesteśmy związani niniejszą ofertą przez 30dni.</w:t>
      </w:r>
    </w:p>
    <w:p w:rsidR="00AA4F45" w:rsidRPr="00CA1EE2" w:rsidRDefault="00B16C46" w:rsidP="00AA4F4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3. Oświadczamy, że wartość brutto podana zawiera wszystkie koszty wykonania zam</w:t>
      </w:r>
      <w:r w:rsidR="00AA4F45" w:rsidRPr="00CA1EE2">
        <w:rPr>
          <w:rFonts w:ascii="Times New Roman" w:hAnsi="Times New Roman" w:cs="Times New Roman"/>
          <w:sz w:val="20"/>
          <w:szCs w:val="20"/>
        </w:rPr>
        <w:t>ó</w:t>
      </w:r>
      <w:r w:rsidRPr="00CA1EE2">
        <w:rPr>
          <w:rFonts w:ascii="Times New Roman" w:hAnsi="Times New Roman" w:cs="Times New Roman"/>
          <w:sz w:val="20"/>
          <w:szCs w:val="20"/>
        </w:rPr>
        <w:t xml:space="preserve">wienia, jakie </w:t>
      </w:r>
      <w:r w:rsidR="00AA4F45" w:rsidRPr="00CA1EE2">
        <w:rPr>
          <w:rFonts w:ascii="Times New Roman" w:hAnsi="Times New Roman" w:cs="Times New Roman"/>
          <w:sz w:val="20"/>
          <w:szCs w:val="20"/>
        </w:rPr>
        <w:t xml:space="preserve"> ponosi Wykonawca.</w:t>
      </w:r>
    </w:p>
    <w:p w:rsidR="008B4F59" w:rsidRPr="00CA1EE2" w:rsidRDefault="008B4F59" w:rsidP="00AA4F4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4.Wyrażamy zgodę na termin płatności: przelewem w terminie 30 dni od dnia przedłożenia prawidłowo wystawionej faktury VAT w siedzibie Zamawiającego.</w:t>
      </w: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DA1944">
      <w:pPr>
        <w:spacing w:after="200" w:line="276" w:lineRule="auto"/>
        <w:jc w:val="right"/>
        <w:rPr>
          <w:sz w:val="20"/>
          <w:szCs w:val="20"/>
        </w:rPr>
      </w:pPr>
    </w:p>
    <w:p w:rsidR="00DA194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A1EE2">
        <w:rPr>
          <w:rFonts w:ascii="Times New Roman" w:hAnsi="Times New Roman" w:cs="Times New Roman"/>
          <w:sz w:val="20"/>
          <w:szCs w:val="20"/>
          <w:u w:val="single"/>
        </w:rPr>
        <w:t>Załączni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kami </w:t>
      </w:r>
      <w:r w:rsidR="004229F6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do 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>ofert</w:t>
      </w:r>
      <w:r w:rsidR="004229F6" w:rsidRPr="00CA1EE2">
        <w:rPr>
          <w:rFonts w:ascii="Times New Roman" w:hAnsi="Times New Roman" w:cs="Times New Roman"/>
          <w:sz w:val="20"/>
          <w:szCs w:val="20"/>
          <w:u w:val="single"/>
        </w:rPr>
        <w:t>y</w:t>
      </w:r>
      <w:r w:rsidR="00AA4F45" w:rsidRPr="00CA1EE2">
        <w:rPr>
          <w:rFonts w:ascii="Times New Roman" w:hAnsi="Times New Roman" w:cs="Times New Roman"/>
          <w:sz w:val="20"/>
          <w:szCs w:val="20"/>
          <w:u w:val="single"/>
        </w:rPr>
        <w:t xml:space="preserve"> są </w:t>
      </w:r>
      <w:r w:rsidRPr="00CA1EE2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DA194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1</w:t>
      </w:r>
      <w:r w:rsidR="00AA4F45" w:rsidRPr="00CA1EE2">
        <w:rPr>
          <w:rFonts w:ascii="Times New Roman" w:hAnsi="Times New Roman" w:cs="Times New Roman"/>
          <w:sz w:val="20"/>
          <w:szCs w:val="20"/>
        </w:rPr>
        <w:t>.</w:t>
      </w:r>
      <w:r w:rsidRPr="00CA1EE2">
        <w:rPr>
          <w:rFonts w:ascii="Times New Roman" w:hAnsi="Times New Roman" w:cs="Times New Roman"/>
          <w:sz w:val="20"/>
          <w:szCs w:val="20"/>
        </w:rPr>
        <w:t>………………………</w:t>
      </w:r>
      <w:r w:rsidR="00AA4F45" w:rsidRPr="00CA1EE2">
        <w:rPr>
          <w:rFonts w:ascii="Times New Roman" w:hAnsi="Times New Roman" w:cs="Times New Roman"/>
          <w:sz w:val="20"/>
          <w:szCs w:val="20"/>
        </w:rPr>
        <w:t>…….</w:t>
      </w:r>
    </w:p>
    <w:p w:rsidR="00BE01B4" w:rsidRPr="00CA1EE2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2</w:t>
      </w:r>
      <w:r w:rsidR="00AA4F45" w:rsidRPr="00CA1EE2">
        <w:rPr>
          <w:rFonts w:ascii="Times New Roman" w:hAnsi="Times New Roman" w:cs="Times New Roman"/>
          <w:sz w:val="20"/>
          <w:szCs w:val="20"/>
        </w:rPr>
        <w:t>.</w:t>
      </w:r>
      <w:r w:rsidRPr="00CA1EE2">
        <w:rPr>
          <w:rFonts w:ascii="Times New Roman" w:hAnsi="Times New Roman" w:cs="Times New Roman"/>
          <w:sz w:val="20"/>
          <w:szCs w:val="20"/>
        </w:rPr>
        <w:t>……………………...</w:t>
      </w:r>
      <w:r w:rsidR="00AA4F45" w:rsidRPr="00CA1EE2">
        <w:rPr>
          <w:rFonts w:ascii="Times New Roman" w:hAnsi="Times New Roman" w:cs="Times New Roman"/>
          <w:sz w:val="20"/>
          <w:szCs w:val="20"/>
        </w:rPr>
        <w:t>......</w:t>
      </w:r>
      <w:r w:rsidRPr="00CA1EE2">
        <w:rPr>
          <w:rFonts w:ascii="Times New Roman" w:hAnsi="Times New Roman" w:cs="Times New Roman"/>
          <w:sz w:val="20"/>
          <w:szCs w:val="20"/>
        </w:rPr>
        <w:t>.</w:t>
      </w:r>
    </w:p>
    <w:p w:rsidR="00AA4F45" w:rsidRPr="00CA1EE2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3……………………………</w:t>
      </w:r>
    </w:p>
    <w:p w:rsidR="00AA4F45" w:rsidRPr="00CA1EE2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4……………………………</w:t>
      </w: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……………………..dnia……………………..</w:t>
      </w: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A1EE2">
        <w:rPr>
          <w:rFonts w:ascii="Times New Roman" w:hAnsi="Times New Roman" w:cs="Times New Roman"/>
          <w:sz w:val="20"/>
          <w:szCs w:val="20"/>
        </w:rPr>
        <w:t>(miejscowość)</w:t>
      </w:r>
    </w:p>
    <w:p w:rsidR="004229F6" w:rsidRPr="00CA1EE2" w:rsidRDefault="004229F6" w:rsidP="004229F6">
      <w:pPr>
        <w:spacing w:after="200" w:line="276" w:lineRule="auto"/>
        <w:jc w:val="right"/>
        <w:rPr>
          <w:sz w:val="20"/>
          <w:szCs w:val="20"/>
        </w:rPr>
      </w:pPr>
    </w:p>
    <w:p w:rsidR="004229F6" w:rsidRPr="00CA1EE2" w:rsidRDefault="004229F6" w:rsidP="004229F6">
      <w:pPr>
        <w:spacing w:after="200" w:line="276" w:lineRule="auto"/>
        <w:jc w:val="right"/>
        <w:rPr>
          <w:sz w:val="20"/>
          <w:szCs w:val="20"/>
        </w:rPr>
      </w:pPr>
      <w:r w:rsidRPr="00CA1EE2">
        <w:rPr>
          <w:sz w:val="20"/>
          <w:szCs w:val="20"/>
        </w:rPr>
        <w:t>………………………………………………</w:t>
      </w:r>
    </w:p>
    <w:p w:rsidR="004229F6" w:rsidRPr="00CA1EE2" w:rsidRDefault="004229F6" w:rsidP="004229F6">
      <w:pPr>
        <w:spacing w:after="0" w:line="240" w:lineRule="auto"/>
        <w:ind w:left="1425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1EE2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Wykonawcy)</w:t>
      </w:r>
    </w:p>
    <w:p w:rsidR="004229F6" w:rsidRPr="00CA1EE2" w:rsidRDefault="004229F6" w:rsidP="004229F6">
      <w:pPr>
        <w:spacing w:after="0" w:line="240" w:lineRule="auto"/>
        <w:ind w:left="142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29F6" w:rsidRPr="00CA1EE2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229F6" w:rsidRPr="00CA1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623D"/>
    <w:multiLevelType w:val="hybridMultilevel"/>
    <w:tmpl w:val="4B02EE04"/>
    <w:lvl w:ilvl="0" w:tplc="691E04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23313C"/>
    <w:multiLevelType w:val="hybridMultilevel"/>
    <w:tmpl w:val="FB22F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70124"/>
    <w:multiLevelType w:val="hybridMultilevel"/>
    <w:tmpl w:val="F2CAD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BD8"/>
    <w:multiLevelType w:val="hybridMultilevel"/>
    <w:tmpl w:val="13A89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7031E"/>
    <w:multiLevelType w:val="hybridMultilevel"/>
    <w:tmpl w:val="A9026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F392C"/>
    <w:multiLevelType w:val="hybridMultilevel"/>
    <w:tmpl w:val="10888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1175A"/>
    <w:multiLevelType w:val="hybridMultilevel"/>
    <w:tmpl w:val="11DEC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E7D8C"/>
    <w:multiLevelType w:val="hybridMultilevel"/>
    <w:tmpl w:val="8D02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26"/>
    <w:rsid w:val="0008721A"/>
    <w:rsid w:val="0027697F"/>
    <w:rsid w:val="002823EC"/>
    <w:rsid w:val="003A3999"/>
    <w:rsid w:val="00413026"/>
    <w:rsid w:val="004229F6"/>
    <w:rsid w:val="00593C5B"/>
    <w:rsid w:val="006B1860"/>
    <w:rsid w:val="006E76F9"/>
    <w:rsid w:val="00803553"/>
    <w:rsid w:val="008B4F59"/>
    <w:rsid w:val="0090098D"/>
    <w:rsid w:val="00946FD6"/>
    <w:rsid w:val="009962B6"/>
    <w:rsid w:val="00A36AB3"/>
    <w:rsid w:val="00AA4F45"/>
    <w:rsid w:val="00B16C46"/>
    <w:rsid w:val="00B952D8"/>
    <w:rsid w:val="00BE01B4"/>
    <w:rsid w:val="00CA1EE2"/>
    <w:rsid w:val="00DA1944"/>
    <w:rsid w:val="00DB16BA"/>
    <w:rsid w:val="00E06B1D"/>
    <w:rsid w:val="00E6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1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6AD7B620</Template>
  <TotalTime>43</TotalTime>
  <Pages>2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23</cp:revision>
  <dcterms:created xsi:type="dcterms:W3CDTF">2022-02-21T13:19:00Z</dcterms:created>
  <dcterms:modified xsi:type="dcterms:W3CDTF">2022-04-07T06:47:00Z</dcterms:modified>
</cp:coreProperties>
</file>