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5BB" w:rsidRDefault="00EB65BB">
      <w:r>
        <w:rPr>
          <w:noProof/>
          <w:lang w:eastAsia="pl-PL"/>
        </w:rPr>
        <w:drawing>
          <wp:inline distT="0" distB="0" distL="0" distR="0" wp14:anchorId="53C65DB7" wp14:editId="7C061F47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E88" w:rsidRDefault="00EB65BB">
      <w:r>
        <w:t>Znak sprawy: 1/DTE/2022</w:t>
      </w:r>
      <w:r w:rsidR="00570850">
        <w:tab/>
      </w:r>
      <w:r w:rsidR="00570850">
        <w:tab/>
      </w:r>
      <w:r w:rsidR="00570850">
        <w:tab/>
      </w:r>
      <w:r w:rsidR="00570850">
        <w:tab/>
      </w:r>
      <w:r w:rsidR="00570850">
        <w:tab/>
      </w:r>
      <w:r w:rsidR="00570850">
        <w:tab/>
      </w:r>
      <w:r w:rsidR="00570850">
        <w:tab/>
        <w:t>Strzelin, 01.03</w:t>
      </w:r>
      <w:r>
        <w:t>.2022r.</w:t>
      </w:r>
    </w:p>
    <w:p w:rsidR="00EB65BB" w:rsidRDefault="00EB65BB"/>
    <w:p w:rsidR="00EB65BB" w:rsidRDefault="00EB65BB" w:rsidP="00EB65BB">
      <w:pPr>
        <w:jc w:val="center"/>
        <w:rPr>
          <w:b/>
        </w:rPr>
      </w:pPr>
      <w:r w:rsidRPr="00EB65BB">
        <w:rPr>
          <w:b/>
        </w:rPr>
        <w:t>INFORMACJA Z OTWARCIA I WYBOR</w:t>
      </w:r>
      <w:r w:rsidR="003F3060">
        <w:rPr>
          <w:b/>
        </w:rPr>
        <w:t>U</w:t>
      </w:r>
      <w:r w:rsidRPr="00EB65BB">
        <w:rPr>
          <w:b/>
        </w:rPr>
        <w:t xml:space="preserve"> OFERT</w:t>
      </w:r>
    </w:p>
    <w:p w:rsidR="00EB65BB" w:rsidRDefault="00EB65BB" w:rsidP="00EB65BB">
      <w:r w:rsidRPr="00EB65BB">
        <w:t xml:space="preserve">Dotyczy: Zapytania ofertowego na </w:t>
      </w:r>
      <w:r>
        <w:t>„Dostawa stołu zabiegowo-operacyjnego z osprzętem i stolikiem”.</w:t>
      </w:r>
    </w:p>
    <w:p w:rsidR="00A578C2" w:rsidRDefault="00EB65BB" w:rsidP="00EB65BB">
      <w:r>
        <w:tab/>
        <w:t xml:space="preserve">W dniu 28.02.2022r.do godziny  10. 00 </w:t>
      </w:r>
      <w:r w:rsidR="00A578C2">
        <w:t xml:space="preserve">wpłynęła jedna oferta.  </w:t>
      </w:r>
    </w:p>
    <w:tbl>
      <w:tblPr>
        <w:tblStyle w:val="Tabela-Siatka"/>
        <w:tblW w:w="10031" w:type="dxa"/>
        <w:tblLook w:val="04A0" w:firstRow="1" w:lastRow="0" w:firstColumn="1" w:lastColumn="0" w:noHBand="0" w:noVBand="1"/>
      </w:tblPr>
      <w:tblGrid>
        <w:gridCol w:w="1842"/>
        <w:gridCol w:w="2802"/>
        <w:gridCol w:w="3402"/>
        <w:gridCol w:w="1985"/>
      </w:tblGrid>
      <w:tr w:rsidR="00A578C2" w:rsidTr="00A578C2">
        <w:tc>
          <w:tcPr>
            <w:tcW w:w="1842" w:type="dxa"/>
          </w:tcPr>
          <w:p w:rsidR="00A578C2" w:rsidRDefault="00A578C2" w:rsidP="00EB65BB">
            <w:r>
              <w:t>Lp.</w:t>
            </w:r>
          </w:p>
        </w:tc>
        <w:tc>
          <w:tcPr>
            <w:tcW w:w="2802" w:type="dxa"/>
          </w:tcPr>
          <w:p w:rsidR="00A578C2" w:rsidRDefault="00A578C2" w:rsidP="00EB65BB">
            <w:r>
              <w:t>Wykonawca</w:t>
            </w:r>
          </w:p>
        </w:tc>
        <w:tc>
          <w:tcPr>
            <w:tcW w:w="3402" w:type="dxa"/>
          </w:tcPr>
          <w:p w:rsidR="00A578C2" w:rsidRDefault="00A578C2" w:rsidP="00EB65BB">
            <w:r>
              <w:t>Wartość brutto zamówienia</w:t>
            </w:r>
          </w:p>
        </w:tc>
        <w:tc>
          <w:tcPr>
            <w:tcW w:w="1985" w:type="dxa"/>
          </w:tcPr>
          <w:p w:rsidR="00A578C2" w:rsidRDefault="00A578C2" w:rsidP="00EB65BB">
            <w:r>
              <w:t xml:space="preserve">Gwarancja </w:t>
            </w:r>
          </w:p>
        </w:tc>
      </w:tr>
      <w:tr w:rsidR="00A578C2" w:rsidTr="00A578C2">
        <w:tc>
          <w:tcPr>
            <w:tcW w:w="1842" w:type="dxa"/>
          </w:tcPr>
          <w:p w:rsidR="00A578C2" w:rsidRDefault="00A578C2" w:rsidP="00A578C2">
            <w:pPr>
              <w:jc w:val="center"/>
            </w:pPr>
          </w:p>
          <w:p w:rsidR="00A578C2" w:rsidRDefault="00A578C2" w:rsidP="00A578C2">
            <w:pPr>
              <w:jc w:val="center"/>
            </w:pPr>
            <w:r>
              <w:t>1.</w:t>
            </w:r>
          </w:p>
        </w:tc>
        <w:tc>
          <w:tcPr>
            <w:tcW w:w="2802" w:type="dxa"/>
          </w:tcPr>
          <w:p w:rsidR="00A578C2" w:rsidRDefault="00A578C2" w:rsidP="00A578C2">
            <w:pPr>
              <w:jc w:val="center"/>
            </w:pPr>
          </w:p>
          <w:p w:rsidR="00A578C2" w:rsidRDefault="00A578C2" w:rsidP="00A578C2">
            <w:pPr>
              <w:jc w:val="center"/>
            </w:pPr>
            <w:r>
              <w:t>FORMED Sp. z o.o. ,Sp.k.</w:t>
            </w:r>
          </w:p>
          <w:p w:rsidR="00A578C2" w:rsidRDefault="00A578C2" w:rsidP="00A578C2">
            <w:pPr>
              <w:jc w:val="center"/>
            </w:pPr>
            <w:r>
              <w:t>ul. Leśniaka 97</w:t>
            </w:r>
          </w:p>
          <w:p w:rsidR="00A578C2" w:rsidRDefault="00A578C2" w:rsidP="00A578C2">
            <w:pPr>
              <w:jc w:val="center"/>
            </w:pPr>
            <w:r>
              <w:t>34-300 Żywiec</w:t>
            </w:r>
          </w:p>
        </w:tc>
        <w:tc>
          <w:tcPr>
            <w:tcW w:w="3402" w:type="dxa"/>
          </w:tcPr>
          <w:p w:rsidR="00A578C2" w:rsidRDefault="00A578C2" w:rsidP="00A578C2">
            <w:pPr>
              <w:jc w:val="center"/>
            </w:pPr>
          </w:p>
          <w:p w:rsidR="00A578C2" w:rsidRDefault="00A578C2" w:rsidP="00A578C2">
            <w:pPr>
              <w:jc w:val="center"/>
            </w:pPr>
          </w:p>
          <w:p w:rsidR="00A578C2" w:rsidRDefault="00A578C2" w:rsidP="00A578C2">
            <w:pPr>
              <w:jc w:val="center"/>
            </w:pPr>
            <w:r>
              <w:t>75 082,68 zł</w:t>
            </w:r>
          </w:p>
        </w:tc>
        <w:tc>
          <w:tcPr>
            <w:tcW w:w="1985" w:type="dxa"/>
          </w:tcPr>
          <w:p w:rsidR="00A578C2" w:rsidRDefault="00A578C2" w:rsidP="00A578C2">
            <w:pPr>
              <w:jc w:val="center"/>
            </w:pPr>
          </w:p>
          <w:p w:rsidR="00A578C2" w:rsidRDefault="00A578C2" w:rsidP="00A578C2">
            <w:pPr>
              <w:jc w:val="center"/>
            </w:pPr>
          </w:p>
          <w:p w:rsidR="00A578C2" w:rsidRDefault="00A578C2" w:rsidP="00A578C2">
            <w:pPr>
              <w:jc w:val="center"/>
            </w:pPr>
            <w:r>
              <w:t>36 miesięcy</w:t>
            </w:r>
          </w:p>
        </w:tc>
      </w:tr>
    </w:tbl>
    <w:p w:rsidR="00AA77E5" w:rsidRDefault="00AA77E5"/>
    <w:p w:rsidR="00EB65BB" w:rsidRDefault="00AA77E5">
      <w:r>
        <w:t>Szacowana przez Zamawiającego wartość udzielonego zamówienia wynosiła:  80 000,00 zł</w:t>
      </w:r>
    </w:p>
    <w:p w:rsidR="000171E6" w:rsidRDefault="0076714B">
      <w:r>
        <w:t xml:space="preserve">Oferta spełnia wszystkie wymogi zawarte w zapytaniu cenowym </w:t>
      </w:r>
      <w:r w:rsidR="002E3288">
        <w:t xml:space="preserve">. </w:t>
      </w:r>
      <w:r w:rsidR="000171E6">
        <w:t>Zamawiający wybiera ofe</w:t>
      </w:r>
      <w:r w:rsidR="002E3288">
        <w:t>rtę nr 1.</w:t>
      </w:r>
    </w:p>
    <w:p w:rsidR="00E02272" w:rsidRDefault="00E02272" w:rsidP="00E02272">
      <w:pPr>
        <w:jc w:val="right"/>
      </w:pPr>
    </w:p>
    <w:p w:rsidR="00E02272" w:rsidRDefault="00E02272" w:rsidP="00E02272">
      <w:pPr>
        <w:jc w:val="right"/>
      </w:pPr>
      <w:bookmarkStart w:id="0" w:name="_GoBack"/>
      <w:bookmarkEnd w:id="0"/>
    </w:p>
    <w:p w:rsidR="002E3288" w:rsidRDefault="002E3288" w:rsidP="00E02272">
      <w:pPr>
        <w:jc w:val="right"/>
      </w:pPr>
      <w:r>
        <w:t xml:space="preserve"> </w:t>
      </w:r>
      <w:r w:rsidR="00E02272">
        <w:t xml:space="preserve">   Dyrektor PZLA w Strzelinie </w:t>
      </w:r>
    </w:p>
    <w:p w:rsidR="00E02272" w:rsidRDefault="00E02272" w:rsidP="00E02272">
      <w:pPr>
        <w:jc w:val="right"/>
      </w:pPr>
      <w:r>
        <w:t xml:space="preserve">Norbert Raba </w:t>
      </w:r>
    </w:p>
    <w:sectPr w:rsidR="00E02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F2"/>
    <w:rsid w:val="000171E6"/>
    <w:rsid w:val="002E3288"/>
    <w:rsid w:val="003F3060"/>
    <w:rsid w:val="005465F2"/>
    <w:rsid w:val="00570850"/>
    <w:rsid w:val="0076714B"/>
    <w:rsid w:val="009C6E88"/>
    <w:rsid w:val="00A578C2"/>
    <w:rsid w:val="00AA77E5"/>
    <w:rsid w:val="00E02272"/>
    <w:rsid w:val="00EB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6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5B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57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6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5B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57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4083-553E-4D6C-932F-A1A025F1E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B614E88B</Template>
  <TotalTime>14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10</cp:revision>
  <cp:lastPrinted>2022-02-28T09:40:00Z</cp:lastPrinted>
  <dcterms:created xsi:type="dcterms:W3CDTF">2022-02-28T09:27:00Z</dcterms:created>
  <dcterms:modified xsi:type="dcterms:W3CDTF">2022-03-01T09:01:00Z</dcterms:modified>
</cp:coreProperties>
</file>