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99FB3A6" w14:textId="3E2A9682" w:rsidR="00912B6E" w:rsidRPr="00B117D5" w:rsidRDefault="00F73740" w:rsidP="00912B6E">
      <w:pPr>
        <w:jc w:val="right"/>
        <w:rPr>
          <w:bCs/>
          <w:sz w:val="20"/>
          <w:szCs w:val="20"/>
        </w:rPr>
      </w:pPr>
      <w:r>
        <w:rPr>
          <w:bCs/>
          <w:sz w:val="20"/>
          <w:szCs w:val="20"/>
        </w:rPr>
        <w:t>Strzelin</w:t>
      </w:r>
      <w:r w:rsidR="00912B6E" w:rsidRPr="00B117D5">
        <w:rPr>
          <w:bCs/>
          <w:sz w:val="20"/>
          <w:szCs w:val="20"/>
        </w:rPr>
        <w:t xml:space="preserve">, dn. </w:t>
      </w:r>
      <w:r w:rsidR="00AC058C">
        <w:rPr>
          <w:bCs/>
          <w:sz w:val="20"/>
          <w:szCs w:val="20"/>
        </w:rPr>
        <w:t>17</w:t>
      </w:r>
      <w:r w:rsidR="00912B6E" w:rsidRPr="00B117D5">
        <w:rPr>
          <w:bCs/>
          <w:sz w:val="20"/>
          <w:szCs w:val="20"/>
        </w:rPr>
        <w:t>.0</w:t>
      </w:r>
      <w:r w:rsidR="00AC058C">
        <w:rPr>
          <w:bCs/>
          <w:sz w:val="20"/>
          <w:szCs w:val="20"/>
        </w:rPr>
        <w:t>2</w:t>
      </w:r>
      <w:r w:rsidR="00912B6E" w:rsidRPr="00B117D5">
        <w:rPr>
          <w:bCs/>
          <w:sz w:val="20"/>
          <w:szCs w:val="20"/>
        </w:rPr>
        <w:t>.20</w:t>
      </w:r>
      <w:r w:rsidR="002D6699">
        <w:rPr>
          <w:bCs/>
          <w:sz w:val="20"/>
          <w:szCs w:val="20"/>
        </w:rPr>
        <w:t>2</w:t>
      </w:r>
      <w:r w:rsidR="006D7141">
        <w:rPr>
          <w:bCs/>
          <w:sz w:val="20"/>
          <w:szCs w:val="20"/>
        </w:rPr>
        <w:t>2</w:t>
      </w:r>
      <w:r w:rsidR="00912B6E" w:rsidRPr="00B117D5">
        <w:rPr>
          <w:bCs/>
          <w:sz w:val="20"/>
          <w:szCs w:val="20"/>
        </w:rPr>
        <w:t xml:space="preserve"> r.</w:t>
      </w:r>
    </w:p>
    <w:p w14:paraId="7EBBE914" w14:textId="77777777" w:rsidR="00912B6E" w:rsidRDefault="00912B6E" w:rsidP="00912B6E">
      <w:pPr>
        <w:jc w:val="center"/>
        <w:rPr>
          <w:b/>
          <w:bCs/>
        </w:rPr>
      </w:pPr>
    </w:p>
    <w:p w14:paraId="6DE60E52" w14:textId="77777777" w:rsidR="00262168" w:rsidRDefault="00262168" w:rsidP="00262168">
      <w:pPr>
        <w:jc w:val="center"/>
        <w:rPr>
          <w:b/>
          <w:bCs/>
        </w:rPr>
      </w:pPr>
      <w:r>
        <w:rPr>
          <w:b/>
          <w:bCs/>
        </w:rPr>
        <w:t xml:space="preserve">OGŁOSZENIE </w:t>
      </w:r>
    </w:p>
    <w:p w14:paraId="610CFBB9" w14:textId="38ED9005" w:rsidR="00912B6E" w:rsidRDefault="00262168" w:rsidP="00262168">
      <w:pPr>
        <w:jc w:val="center"/>
        <w:rPr>
          <w:b/>
          <w:bCs/>
        </w:rPr>
      </w:pPr>
      <w:r>
        <w:rPr>
          <w:b/>
          <w:bCs/>
        </w:rPr>
        <w:t>O PLAN</w:t>
      </w:r>
      <w:r w:rsidR="00B92652">
        <w:rPr>
          <w:b/>
          <w:bCs/>
        </w:rPr>
        <w:t>IE</w:t>
      </w:r>
      <w:r>
        <w:rPr>
          <w:b/>
          <w:bCs/>
        </w:rPr>
        <w:t xml:space="preserve"> </w:t>
      </w:r>
      <w:r w:rsidR="00912B6E" w:rsidRPr="001F333E">
        <w:rPr>
          <w:b/>
          <w:bCs/>
        </w:rPr>
        <w:t>POSTEPOWAŃ O UDZIELE</w:t>
      </w:r>
      <w:r w:rsidR="00912B6E">
        <w:rPr>
          <w:b/>
          <w:bCs/>
        </w:rPr>
        <w:t>NIE ZAMÓWIEŃ PUBLICZNYCH NA 20</w:t>
      </w:r>
      <w:r w:rsidR="006D7141">
        <w:rPr>
          <w:b/>
          <w:bCs/>
        </w:rPr>
        <w:t>22</w:t>
      </w:r>
    </w:p>
    <w:p w14:paraId="4A21C545" w14:textId="227782B6" w:rsidR="00D22E5C" w:rsidRDefault="00912B6E" w:rsidP="00912B6E">
      <w:pPr>
        <w:jc w:val="center"/>
        <w:rPr>
          <w:b/>
          <w:bCs/>
        </w:rPr>
      </w:pPr>
      <w:r>
        <w:rPr>
          <w:b/>
          <w:bCs/>
        </w:rPr>
        <w:t xml:space="preserve">w </w:t>
      </w:r>
      <w:r w:rsidR="00262168">
        <w:rPr>
          <w:b/>
          <w:bCs/>
        </w:rPr>
        <w:t>Publicznym Zakładzie Lecznictwa Ambulatoryjnego w Strzelinie</w:t>
      </w:r>
      <w:r w:rsidR="00D22E5C">
        <w:rPr>
          <w:b/>
          <w:bCs/>
        </w:rPr>
        <w:t xml:space="preserve"> </w:t>
      </w:r>
    </w:p>
    <w:p w14:paraId="0C99B279" w14:textId="0CBAD61A" w:rsidR="00912B6E" w:rsidRDefault="00912B6E" w:rsidP="00912B6E">
      <w:pPr>
        <w:jc w:val="center"/>
        <w:rPr>
          <w:b/>
          <w:bCs/>
        </w:rPr>
      </w:pPr>
    </w:p>
    <w:p w14:paraId="7F608D97" w14:textId="77777777" w:rsidR="00912B6E" w:rsidRDefault="00912B6E" w:rsidP="00912B6E">
      <w:pPr>
        <w:jc w:val="center"/>
        <w:rPr>
          <w:b/>
          <w:bCs/>
        </w:rPr>
      </w:pPr>
    </w:p>
    <w:p w14:paraId="3F7ABB70" w14:textId="1961F463" w:rsidR="00912B6E" w:rsidRDefault="006D7141" w:rsidP="002C0E86">
      <w:pPr>
        <w:ind w:firstLine="708"/>
        <w:jc w:val="both"/>
        <w:rPr>
          <w:u w:val="single"/>
        </w:rPr>
      </w:pPr>
      <w:r>
        <w:rPr>
          <w:bCs/>
        </w:rPr>
        <w:t>Z</w:t>
      </w:r>
      <w:r w:rsidR="00912B6E">
        <w:rPr>
          <w:bCs/>
        </w:rPr>
        <w:t xml:space="preserve">godnie z </w:t>
      </w:r>
      <w:r w:rsidR="00912B6E">
        <w:t>art.</w:t>
      </w:r>
      <w:r w:rsidR="00E240E3">
        <w:t>23 ust. 4</w:t>
      </w:r>
      <w:r w:rsidR="00912B6E">
        <w:t xml:space="preserve"> ustawy z dnia </w:t>
      </w:r>
      <w:r w:rsidR="00262168">
        <w:t>11</w:t>
      </w:r>
      <w:r w:rsidR="00912B6E">
        <w:t xml:space="preserve"> </w:t>
      </w:r>
      <w:r w:rsidR="00262168">
        <w:t>września</w:t>
      </w:r>
      <w:r w:rsidR="00912B6E">
        <w:t xml:space="preserve"> 20</w:t>
      </w:r>
      <w:r w:rsidR="00262168">
        <w:t>21</w:t>
      </w:r>
      <w:r w:rsidR="00912B6E">
        <w:t xml:space="preserve"> r. Prawo zam</w:t>
      </w:r>
      <w:r w:rsidR="00B117D5">
        <w:t>ówień publicznych (Dz. U. z 20</w:t>
      </w:r>
      <w:r w:rsidR="00262168">
        <w:t xml:space="preserve">19 </w:t>
      </w:r>
      <w:r w:rsidR="00B117D5">
        <w:t xml:space="preserve">r. poz. </w:t>
      </w:r>
      <w:r w:rsidR="00262168">
        <w:t>2019</w:t>
      </w:r>
      <w:r w:rsidR="00912B6E">
        <w:t xml:space="preserve"> </w:t>
      </w:r>
      <w:proofErr w:type="spellStart"/>
      <w:r w:rsidR="00262168">
        <w:t>t.j</w:t>
      </w:r>
      <w:proofErr w:type="spellEnd"/>
      <w:r w:rsidR="00262168">
        <w:t>.</w:t>
      </w:r>
      <w:r w:rsidR="00912B6E">
        <w:t xml:space="preserve">), </w:t>
      </w:r>
      <w:r>
        <w:t xml:space="preserve">Dyrektor  PZLA w Strzelinie podaje do wiadomości plan </w:t>
      </w:r>
      <w:r w:rsidR="00912B6E">
        <w:t>postępowań o udzielenie zamówień publicznych, jakie zamierza przeprowadzać w 20</w:t>
      </w:r>
      <w:r>
        <w:t>22</w:t>
      </w:r>
      <w:r w:rsidR="00912B6E">
        <w:t xml:space="preserve"> roku. </w:t>
      </w:r>
    </w:p>
    <w:p w14:paraId="3C660996" w14:textId="77777777" w:rsidR="002C0E86" w:rsidRDefault="002C0E86" w:rsidP="002C0E86">
      <w:pPr>
        <w:ind w:firstLine="708"/>
        <w:jc w:val="both"/>
        <w:rPr>
          <w:u w:val="single"/>
        </w:rPr>
      </w:pPr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595"/>
        <w:gridCol w:w="2011"/>
        <w:gridCol w:w="1428"/>
        <w:gridCol w:w="1855"/>
        <w:gridCol w:w="1590"/>
        <w:gridCol w:w="1742"/>
      </w:tblGrid>
      <w:tr w:rsidR="00B1462A" w14:paraId="29DF1A58" w14:textId="77777777" w:rsidTr="00F71D7F">
        <w:trPr>
          <w:trHeight w:val="1540"/>
        </w:trPr>
        <w:tc>
          <w:tcPr>
            <w:tcW w:w="595" w:type="dxa"/>
          </w:tcPr>
          <w:p w14:paraId="627586F6" w14:textId="77777777" w:rsidR="00B1462A" w:rsidRPr="00B1462A" w:rsidRDefault="00B1462A" w:rsidP="00912B6E">
            <w:pPr>
              <w:jc w:val="both"/>
            </w:pPr>
            <w:r w:rsidRPr="00B1462A">
              <w:t>l.p.</w:t>
            </w:r>
          </w:p>
        </w:tc>
        <w:tc>
          <w:tcPr>
            <w:tcW w:w="2011" w:type="dxa"/>
          </w:tcPr>
          <w:p w14:paraId="51C76BF3" w14:textId="77777777" w:rsidR="00B1462A" w:rsidRPr="00B1462A" w:rsidRDefault="00B1462A" w:rsidP="00B1462A">
            <w:pPr>
              <w:jc w:val="center"/>
            </w:pPr>
            <w:r w:rsidRPr="00B1462A">
              <w:t>Przedmiot zamówienia</w:t>
            </w:r>
          </w:p>
        </w:tc>
        <w:tc>
          <w:tcPr>
            <w:tcW w:w="1428" w:type="dxa"/>
          </w:tcPr>
          <w:p w14:paraId="6A852849" w14:textId="77777777" w:rsidR="00B1462A" w:rsidRPr="00B1462A" w:rsidRDefault="00B1462A" w:rsidP="00B1462A">
            <w:pPr>
              <w:jc w:val="center"/>
            </w:pPr>
            <w:r w:rsidRPr="00B1462A">
              <w:t>Rodzaj zamówienia</w:t>
            </w:r>
          </w:p>
          <w:p w14:paraId="11675EA6" w14:textId="77777777" w:rsidR="00B1462A" w:rsidRDefault="00B1462A" w:rsidP="00B1462A">
            <w:pPr>
              <w:jc w:val="center"/>
              <w:rPr>
                <w:u w:val="single"/>
              </w:rPr>
            </w:pPr>
            <w:r w:rsidRPr="00B1462A">
              <w:t>(usługi, dostawy, roboty budowlane)</w:t>
            </w:r>
          </w:p>
        </w:tc>
        <w:tc>
          <w:tcPr>
            <w:tcW w:w="1855" w:type="dxa"/>
          </w:tcPr>
          <w:p w14:paraId="45A6CFE2" w14:textId="77777777" w:rsidR="00B1462A" w:rsidRPr="00B1462A" w:rsidRDefault="00B1462A" w:rsidP="00B1462A">
            <w:pPr>
              <w:jc w:val="center"/>
            </w:pPr>
            <w:r w:rsidRPr="00B1462A">
              <w:t>Tryb postepowania o udzielenie zamówienia</w:t>
            </w:r>
          </w:p>
        </w:tc>
        <w:tc>
          <w:tcPr>
            <w:tcW w:w="1590" w:type="dxa"/>
          </w:tcPr>
          <w:p w14:paraId="2B81F92E" w14:textId="77777777" w:rsidR="00B1462A" w:rsidRDefault="00B1462A" w:rsidP="00B1462A">
            <w:pPr>
              <w:jc w:val="center"/>
            </w:pPr>
            <w:r w:rsidRPr="00B1462A">
              <w:t xml:space="preserve">Orientacyjna wartość </w:t>
            </w:r>
            <w:r w:rsidR="00E350D2">
              <w:t xml:space="preserve">szacunkowa </w:t>
            </w:r>
            <w:r w:rsidRPr="00B1462A">
              <w:t>zamówienia</w:t>
            </w:r>
          </w:p>
          <w:p w14:paraId="344118A7" w14:textId="77777777" w:rsidR="00B1462A" w:rsidRDefault="00B1462A" w:rsidP="00B1462A">
            <w:pPr>
              <w:jc w:val="center"/>
            </w:pPr>
            <w:r>
              <w:t>wyrażona w  złotych</w:t>
            </w:r>
          </w:p>
          <w:p w14:paraId="405B8853" w14:textId="77777777" w:rsidR="00E350D2" w:rsidRPr="00B1462A" w:rsidRDefault="00E350D2" w:rsidP="00B1462A">
            <w:pPr>
              <w:jc w:val="center"/>
            </w:pPr>
            <w:r>
              <w:t>(netto)</w:t>
            </w:r>
          </w:p>
        </w:tc>
        <w:tc>
          <w:tcPr>
            <w:tcW w:w="1742" w:type="dxa"/>
          </w:tcPr>
          <w:p w14:paraId="1289A0D6" w14:textId="77777777" w:rsidR="004123B8" w:rsidRDefault="00B1462A" w:rsidP="00B1462A">
            <w:pPr>
              <w:jc w:val="center"/>
            </w:pPr>
            <w:r w:rsidRPr="00B1462A">
              <w:t>Przewidywany termin przeprowadzenia postępowania</w:t>
            </w:r>
            <w:r w:rsidR="004123B8">
              <w:t xml:space="preserve"> </w:t>
            </w:r>
          </w:p>
          <w:p w14:paraId="44EBEC90" w14:textId="77777777" w:rsidR="00B1462A" w:rsidRPr="00B1462A" w:rsidRDefault="004123B8" w:rsidP="00B1462A">
            <w:pPr>
              <w:jc w:val="center"/>
            </w:pPr>
            <w:r>
              <w:t>(w ujęciu kwartalnym)</w:t>
            </w:r>
          </w:p>
        </w:tc>
      </w:tr>
      <w:tr w:rsidR="00B1462A" w14:paraId="2916D392" w14:textId="77777777" w:rsidTr="00F71D7F">
        <w:trPr>
          <w:trHeight w:val="1689"/>
        </w:trPr>
        <w:tc>
          <w:tcPr>
            <w:tcW w:w="595" w:type="dxa"/>
          </w:tcPr>
          <w:p w14:paraId="6F026720" w14:textId="77777777" w:rsidR="00B1462A" w:rsidRPr="00B1462A" w:rsidRDefault="00B1462A" w:rsidP="00912B6E">
            <w:pPr>
              <w:jc w:val="both"/>
            </w:pPr>
            <w:r w:rsidRPr="00B1462A">
              <w:t xml:space="preserve">1. </w:t>
            </w:r>
          </w:p>
        </w:tc>
        <w:tc>
          <w:tcPr>
            <w:tcW w:w="2011" w:type="dxa"/>
          </w:tcPr>
          <w:p w14:paraId="4A3B2991" w14:textId="04728526" w:rsidR="00B1462A" w:rsidRPr="00054429" w:rsidRDefault="006D7141" w:rsidP="00054429">
            <w:pPr>
              <w:jc w:val="center"/>
            </w:pPr>
            <w:r>
              <w:t>Remo</w:t>
            </w:r>
            <w:r w:rsidR="00F857C2">
              <w:t xml:space="preserve">nt budynku wraz z informatyzacją                    </w:t>
            </w:r>
            <w:r>
              <w:t xml:space="preserve"> w Przychodni Rejonowo Specjalistycznej </w:t>
            </w:r>
            <w:r w:rsidR="00F857C2">
              <w:t xml:space="preserve">                  </w:t>
            </w:r>
            <w:r>
              <w:t>w Strzelinie (Gabinety POZ)</w:t>
            </w:r>
          </w:p>
        </w:tc>
        <w:tc>
          <w:tcPr>
            <w:tcW w:w="1428" w:type="dxa"/>
          </w:tcPr>
          <w:p w14:paraId="386AA293" w14:textId="77777777" w:rsidR="00F857C2" w:rsidRDefault="00F857C2" w:rsidP="00054429">
            <w:pPr>
              <w:jc w:val="center"/>
            </w:pPr>
          </w:p>
          <w:p w14:paraId="5AB66BBA" w14:textId="543DEA04" w:rsidR="00B1462A" w:rsidRPr="00B1462A" w:rsidRDefault="00B1462A" w:rsidP="00054429">
            <w:pPr>
              <w:jc w:val="center"/>
            </w:pPr>
            <w:r>
              <w:t>r</w:t>
            </w:r>
            <w:r w:rsidRPr="00B1462A">
              <w:t>oboty budowlane</w:t>
            </w:r>
          </w:p>
        </w:tc>
        <w:tc>
          <w:tcPr>
            <w:tcW w:w="1855" w:type="dxa"/>
          </w:tcPr>
          <w:p w14:paraId="234FA66C" w14:textId="0A3D089E" w:rsidR="00B1462A" w:rsidRPr="00B1462A" w:rsidRDefault="00262168" w:rsidP="00B1462A">
            <w:r>
              <w:t>Podstawowy – bez przeprowadzania negocjacji</w:t>
            </w:r>
          </w:p>
        </w:tc>
        <w:tc>
          <w:tcPr>
            <w:tcW w:w="1590" w:type="dxa"/>
          </w:tcPr>
          <w:p w14:paraId="6DEBBBD7" w14:textId="77777777" w:rsidR="00F857C2" w:rsidRDefault="00F857C2" w:rsidP="00912B6E">
            <w:pPr>
              <w:jc w:val="both"/>
            </w:pPr>
          </w:p>
          <w:p w14:paraId="41B04DA2" w14:textId="6651F6AF" w:rsidR="00B1462A" w:rsidRPr="00B1462A" w:rsidRDefault="00110426" w:rsidP="00912B6E">
            <w:pPr>
              <w:jc w:val="both"/>
            </w:pPr>
            <w:r>
              <w:t>780</w:t>
            </w:r>
            <w:r w:rsidR="00F71D7F">
              <w:t> </w:t>
            </w:r>
            <w:r w:rsidR="00054429">
              <w:t>000</w:t>
            </w:r>
            <w:r w:rsidR="00F71D7F">
              <w:t>,00</w:t>
            </w:r>
            <w:r w:rsidR="00B1462A">
              <w:t xml:space="preserve"> zł</w:t>
            </w:r>
          </w:p>
        </w:tc>
        <w:tc>
          <w:tcPr>
            <w:tcW w:w="1742" w:type="dxa"/>
          </w:tcPr>
          <w:p w14:paraId="1E71AD0D" w14:textId="77777777" w:rsidR="00F857C2" w:rsidRDefault="00F857C2" w:rsidP="00912B6E">
            <w:pPr>
              <w:jc w:val="both"/>
            </w:pPr>
          </w:p>
          <w:p w14:paraId="1AAB2B1C" w14:textId="7C92952C" w:rsidR="00B1462A" w:rsidRDefault="004123B8" w:rsidP="00912B6E">
            <w:pPr>
              <w:jc w:val="both"/>
            </w:pPr>
            <w:r w:rsidRPr="004123B8">
              <w:t xml:space="preserve">II kwartał </w:t>
            </w:r>
            <w:r>
              <w:t>20</w:t>
            </w:r>
            <w:r w:rsidR="006D7141">
              <w:t>22</w:t>
            </w:r>
          </w:p>
          <w:p w14:paraId="239F15DF" w14:textId="17ED771D" w:rsidR="00262168" w:rsidRPr="004123B8" w:rsidRDefault="00262168" w:rsidP="006D7141">
            <w:pPr>
              <w:jc w:val="both"/>
            </w:pPr>
          </w:p>
        </w:tc>
      </w:tr>
    </w:tbl>
    <w:p w14:paraId="7740DE2F" w14:textId="515CD26F" w:rsidR="00C968FF" w:rsidRPr="00262168" w:rsidRDefault="00C968FF" w:rsidP="00262168">
      <w:pPr>
        <w:jc w:val="both"/>
        <w:rPr>
          <w:bCs/>
        </w:rPr>
      </w:pPr>
      <w:bookmarkStart w:id="0" w:name="_GoBack"/>
      <w:bookmarkEnd w:id="0"/>
    </w:p>
    <w:sectPr w:rsidR="00C968FF" w:rsidRPr="0026216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2B6E"/>
    <w:rsid w:val="00054429"/>
    <w:rsid w:val="00110426"/>
    <w:rsid w:val="001D16EF"/>
    <w:rsid w:val="00262168"/>
    <w:rsid w:val="002C06F2"/>
    <w:rsid w:val="002C0E86"/>
    <w:rsid w:val="002D6699"/>
    <w:rsid w:val="003131C3"/>
    <w:rsid w:val="00381893"/>
    <w:rsid w:val="00381B0F"/>
    <w:rsid w:val="003E13BC"/>
    <w:rsid w:val="004123B8"/>
    <w:rsid w:val="005B3BE7"/>
    <w:rsid w:val="006B50E2"/>
    <w:rsid w:val="006D7141"/>
    <w:rsid w:val="007B5832"/>
    <w:rsid w:val="007C0062"/>
    <w:rsid w:val="007F5DA0"/>
    <w:rsid w:val="00812EB7"/>
    <w:rsid w:val="00912B6E"/>
    <w:rsid w:val="009E4C32"/>
    <w:rsid w:val="00AC058C"/>
    <w:rsid w:val="00B117D5"/>
    <w:rsid w:val="00B1462A"/>
    <w:rsid w:val="00B92652"/>
    <w:rsid w:val="00BD3AEA"/>
    <w:rsid w:val="00C968FF"/>
    <w:rsid w:val="00D22E5C"/>
    <w:rsid w:val="00D63F19"/>
    <w:rsid w:val="00DC1C71"/>
    <w:rsid w:val="00E240E3"/>
    <w:rsid w:val="00E350D2"/>
    <w:rsid w:val="00E62B90"/>
    <w:rsid w:val="00F71D7F"/>
    <w:rsid w:val="00F73740"/>
    <w:rsid w:val="00F857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3752B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12B6E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nakZnak1">
    <w:name w:val="Znak Znak1"/>
    <w:basedOn w:val="Normalny"/>
    <w:rsid w:val="00912B6E"/>
    <w:pPr>
      <w:spacing w:after="160" w:line="240" w:lineRule="exact"/>
    </w:pPr>
    <w:rPr>
      <w:rFonts w:ascii="Tahoma" w:eastAsia="Times New Roman" w:hAnsi="Tahoma" w:cs="Tahoma"/>
      <w:sz w:val="20"/>
      <w:szCs w:val="20"/>
      <w:lang w:val="en-US" w:eastAsia="en-US"/>
    </w:rPr>
  </w:style>
  <w:style w:type="table" w:styleId="Tabela-Siatka">
    <w:name w:val="Table Grid"/>
    <w:basedOn w:val="Standardowy"/>
    <w:uiPriority w:val="39"/>
    <w:rsid w:val="00B146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B1462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81B0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81B0F"/>
    <w:rPr>
      <w:rFonts w:ascii="Segoe UI" w:eastAsia="SimSun" w:hAnsi="Segoe UI" w:cs="Segoe UI"/>
      <w:sz w:val="18"/>
      <w:szCs w:val="18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12B6E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nakZnak1">
    <w:name w:val="Znak Znak1"/>
    <w:basedOn w:val="Normalny"/>
    <w:rsid w:val="00912B6E"/>
    <w:pPr>
      <w:spacing w:after="160" w:line="240" w:lineRule="exact"/>
    </w:pPr>
    <w:rPr>
      <w:rFonts w:ascii="Tahoma" w:eastAsia="Times New Roman" w:hAnsi="Tahoma" w:cs="Tahoma"/>
      <w:sz w:val="20"/>
      <w:szCs w:val="20"/>
      <w:lang w:val="en-US" w:eastAsia="en-US"/>
    </w:rPr>
  </w:style>
  <w:style w:type="table" w:styleId="Tabela-Siatka">
    <w:name w:val="Table Grid"/>
    <w:basedOn w:val="Standardowy"/>
    <w:uiPriority w:val="39"/>
    <w:rsid w:val="00B146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B1462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81B0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81B0F"/>
    <w:rPr>
      <w:rFonts w:ascii="Segoe UI" w:eastAsia="SimSun" w:hAnsi="Segoe UI" w:cs="Segoe UI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459CB4F</Template>
  <TotalTime>142</TotalTime>
  <Pages>1</Pages>
  <Words>134</Words>
  <Characters>808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SMT Software Services</Company>
  <LinksUpToDate>false</LinksUpToDate>
  <CharactersWithSpaces>941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Domicela Malinowska</cp:lastModifiedBy>
  <cp:revision>46</cp:revision>
  <cp:lastPrinted>2022-02-10T09:07:00Z</cp:lastPrinted>
  <dcterms:created xsi:type="dcterms:W3CDTF">2019-06-04T05:45:00Z</dcterms:created>
  <dcterms:modified xsi:type="dcterms:W3CDTF">2022-02-21T09:40:00Z</dcterms:modified>
</cp:coreProperties>
</file>