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6E5" w:rsidRPr="00425D23" w:rsidRDefault="000C4F36" w:rsidP="008776E5">
      <w:pPr>
        <w:spacing w:line="288" w:lineRule="auto"/>
        <w:ind w:right="-1"/>
        <w:jc w:val="right"/>
        <w:rPr>
          <w:rFonts w:ascii="Garamond" w:hAnsi="Garamond" w:cstheme="minorHAnsi"/>
        </w:rPr>
      </w:pPr>
      <w:r>
        <w:rPr>
          <w:rFonts w:ascii="Garamond" w:hAnsi="Garamond" w:cstheme="minorHAnsi"/>
        </w:rPr>
        <w:t>Strzelin, dnia 16</w:t>
      </w:r>
      <w:r w:rsidR="008776E5" w:rsidRPr="00425D23">
        <w:rPr>
          <w:rFonts w:ascii="Garamond" w:hAnsi="Garamond" w:cstheme="minorHAnsi"/>
        </w:rPr>
        <w:t>.07.2021 r.</w:t>
      </w:r>
    </w:p>
    <w:p w:rsidR="008776E5" w:rsidRPr="00425D23" w:rsidRDefault="008776E5" w:rsidP="008776E5">
      <w:pPr>
        <w:spacing w:line="288" w:lineRule="auto"/>
        <w:ind w:right="-284"/>
        <w:rPr>
          <w:rFonts w:ascii="Garamond" w:hAnsi="Garamond" w:cstheme="minorHAnsi"/>
        </w:rPr>
      </w:pPr>
    </w:p>
    <w:p w:rsidR="008776E5" w:rsidRPr="00425D23" w:rsidRDefault="008776E5" w:rsidP="008776E5">
      <w:pPr>
        <w:spacing w:line="288" w:lineRule="auto"/>
        <w:ind w:right="-284"/>
        <w:rPr>
          <w:rFonts w:ascii="Garamond" w:hAnsi="Garamond" w:cstheme="minorHAnsi"/>
        </w:rPr>
      </w:pPr>
    </w:p>
    <w:p w:rsidR="008776E5" w:rsidRPr="00425D23" w:rsidRDefault="008776E5" w:rsidP="008776E5">
      <w:pPr>
        <w:widowControl w:val="0"/>
        <w:spacing w:line="288" w:lineRule="auto"/>
        <w:rPr>
          <w:rFonts w:ascii="Garamond" w:hAnsi="Garamond" w:cstheme="minorHAnsi"/>
        </w:rPr>
      </w:pPr>
      <w:r w:rsidRPr="00425D23">
        <w:rPr>
          <w:rFonts w:ascii="Garamond" w:hAnsi="Garamond" w:cstheme="minorHAnsi"/>
        </w:rPr>
        <w:t xml:space="preserve">Publiczny Zakład Lecznictwa Ambulatoryjnego w Strzelinie </w:t>
      </w:r>
    </w:p>
    <w:p w:rsidR="008776E5" w:rsidRPr="00425D23" w:rsidRDefault="008776E5" w:rsidP="008776E5">
      <w:pPr>
        <w:widowControl w:val="0"/>
        <w:tabs>
          <w:tab w:val="left" w:pos="8040"/>
        </w:tabs>
        <w:spacing w:line="288" w:lineRule="auto"/>
        <w:rPr>
          <w:rFonts w:ascii="Garamond" w:hAnsi="Garamond" w:cstheme="minorHAnsi"/>
        </w:rPr>
      </w:pPr>
      <w:r w:rsidRPr="00425D23">
        <w:rPr>
          <w:rFonts w:ascii="Garamond" w:hAnsi="Garamond" w:cstheme="minorHAnsi"/>
        </w:rPr>
        <w:t>ul. Mickiewicza 20, 57-100 Strzelin</w:t>
      </w:r>
      <w:r w:rsidRPr="00425D23">
        <w:rPr>
          <w:rFonts w:ascii="Garamond" w:hAnsi="Garamond" w:cstheme="minorHAnsi"/>
        </w:rPr>
        <w:tab/>
      </w:r>
      <w:r w:rsidRPr="00425D23">
        <w:rPr>
          <w:rFonts w:ascii="Garamond" w:hAnsi="Garamond" w:cstheme="minorHAnsi"/>
          <w:lang w:eastAsia="pl-PL"/>
        </w:rPr>
        <w:br/>
      </w:r>
      <w:r w:rsidRPr="00425D23">
        <w:rPr>
          <w:rFonts w:ascii="Garamond" w:hAnsi="Garamond" w:cstheme="minorHAnsi"/>
        </w:rPr>
        <w:t xml:space="preserve">mail: </w:t>
      </w:r>
      <w:hyperlink r:id="rId6" w:history="1">
        <w:r w:rsidRPr="00425D23">
          <w:rPr>
            <w:rStyle w:val="Hipercze"/>
            <w:rFonts w:ascii="Garamond" w:hAnsi="Garamond" w:cstheme="minorHAnsi"/>
          </w:rPr>
          <w:t>zamowienia@pzla-strzelin.pl</w:t>
        </w:r>
      </w:hyperlink>
      <w:r w:rsidRPr="00425D23">
        <w:rPr>
          <w:rFonts w:ascii="Garamond" w:hAnsi="Garamond" w:cstheme="minorHAnsi"/>
        </w:rPr>
        <w:t xml:space="preserve"> </w:t>
      </w:r>
    </w:p>
    <w:p w:rsidR="008776E5" w:rsidRPr="00425D23" w:rsidRDefault="008776E5" w:rsidP="006120C0">
      <w:pPr>
        <w:suppressAutoHyphens w:val="0"/>
        <w:spacing w:line="240" w:lineRule="auto"/>
        <w:rPr>
          <w:rFonts w:ascii="Garamond" w:hAnsi="Garamond"/>
          <w:lang w:eastAsia="pl-PL"/>
        </w:rPr>
      </w:pPr>
    </w:p>
    <w:p w:rsidR="008776E5" w:rsidRPr="00425D23" w:rsidRDefault="008776E5" w:rsidP="008776E5">
      <w:pPr>
        <w:spacing w:line="288" w:lineRule="auto"/>
        <w:ind w:right="-284"/>
        <w:jc w:val="left"/>
        <w:rPr>
          <w:rFonts w:ascii="Garamond" w:hAnsi="Garamond" w:cstheme="minorHAnsi"/>
          <w:b/>
        </w:rPr>
      </w:pPr>
    </w:p>
    <w:p w:rsidR="008776E5" w:rsidRPr="00425D23" w:rsidRDefault="000C4F36" w:rsidP="008776E5">
      <w:pPr>
        <w:spacing w:line="288" w:lineRule="auto"/>
        <w:ind w:right="-284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ODPOWIEDŹ NR 1</w:t>
      </w:r>
    </w:p>
    <w:p w:rsidR="008776E5" w:rsidRPr="00425D23" w:rsidRDefault="008776E5" w:rsidP="008776E5">
      <w:pPr>
        <w:widowControl w:val="0"/>
        <w:spacing w:line="240" w:lineRule="auto"/>
        <w:rPr>
          <w:rFonts w:ascii="Garamond" w:hAnsi="Garamond" w:cstheme="minorHAnsi"/>
          <w:lang w:eastAsia="pl-PL" w:bidi="pl-PL"/>
        </w:rPr>
      </w:pPr>
      <w:r w:rsidRPr="00425D23">
        <w:rPr>
          <w:rFonts w:ascii="Garamond" w:hAnsi="Garamond" w:cstheme="minorHAnsi"/>
          <w:lang w:eastAsia="pl-PL" w:bidi="pl-PL"/>
        </w:rPr>
        <w:t>Zamawiający  odpowiada na  poniższe pytania dotyczące zapisów  w postępowaniu o udzielenie zamówienia publicznego prowadzonego w trybie zapytania o cenę:</w:t>
      </w:r>
    </w:p>
    <w:p w:rsidR="008776E5" w:rsidRPr="00425D23" w:rsidRDefault="008776E5" w:rsidP="008776E5">
      <w:pPr>
        <w:widowControl w:val="0"/>
        <w:spacing w:line="240" w:lineRule="auto"/>
        <w:rPr>
          <w:rFonts w:ascii="Garamond" w:hAnsi="Garamond" w:cstheme="minorHAnsi"/>
          <w:lang w:eastAsia="pl-PL" w:bidi="pl-PL"/>
        </w:rPr>
      </w:pPr>
    </w:p>
    <w:p w:rsidR="00425D23" w:rsidRDefault="008776E5" w:rsidP="00425D23">
      <w:pPr>
        <w:overflowPunct w:val="0"/>
        <w:autoSpaceDE w:val="0"/>
        <w:autoSpaceDN w:val="0"/>
        <w:adjustRightInd w:val="0"/>
        <w:rPr>
          <w:rFonts w:ascii="Garamond" w:hAnsi="Garamond"/>
          <w:b/>
          <w:sz w:val="22"/>
          <w:szCs w:val="22"/>
        </w:rPr>
      </w:pPr>
      <w:r w:rsidRPr="00425D23">
        <w:rPr>
          <w:rFonts w:ascii="Garamond" w:hAnsi="Garamond"/>
          <w:b/>
          <w:sz w:val="22"/>
          <w:szCs w:val="22"/>
        </w:rPr>
        <w:t xml:space="preserve">Dotyczy: zapytania ofertowego pn. „ Dostawa leków i innych produktów leczniczych dla PZLA </w:t>
      </w:r>
      <w:r w:rsidR="00F84F7C">
        <w:rPr>
          <w:rFonts w:ascii="Garamond" w:hAnsi="Garamond"/>
          <w:b/>
          <w:sz w:val="22"/>
          <w:szCs w:val="22"/>
        </w:rPr>
        <w:t xml:space="preserve"> </w:t>
      </w:r>
      <w:r w:rsidRPr="00425D23">
        <w:rPr>
          <w:rFonts w:ascii="Garamond" w:hAnsi="Garamond"/>
          <w:b/>
          <w:sz w:val="22"/>
          <w:szCs w:val="22"/>
        </w:rPr>
        <w:t xml:space="preserve">w Strzelinie” </w:t>
      </w:r>
    </w:p>
    <w:p w:rsidR="000C4F36" w:rsidRPr="000C4F36" w:rsidRDefault="000C4F36" w:rsidP="000C4F36">
      <w:pPr>
        <w:overflowPunct w:val="0"/>
        <w:autoSpaceDE w:val="0"/>
        <w:autoSpaceDN w:val="0"/>
        <w:adjustRightInd w:val="0"/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>Ldz. 205/07/21</w:t>
      </w:r>
    </w:p>
    <w:p w:rsidR="000C4F36" w:rsidRPr="00A03268" w:rsidRDefault="000C4F36" w:rsidP="000C4F36">
      <w:pPr>
        <w:rPr>
          <w:b/>
          <w:bCs/>
          <w:color w:val="000000"/>
        </w:rPr>
      </w:pPr>
      <w:r w:rsidRPr="00A03268">
        <w:rPr>
          <w:b/>
          <w:bCs/>
          <w:color w:val="000000"/>
        </w:rPr>
        <w:t>Zadanie nr 1</w:t>
      </w:r>
    </w:p>
    <w:p w:rsidR="000C4F36" w:rsidRDefault="000C4F36" w:rsidP="000C4F36">
      <w:pPr>
        <w:rPr>
          <w:color w:val="000000"/>
        </w:rPr>
      </w:pPr>
      <w:r w:rsidRPr="00A03268">
        <w:rPr>
          <w:b/>
          <w:bCs/>
          <w:color w:val="000000"/>
        </w:rPr>
        <w:t>Poz. 12</w:t>
      </w:r>
      <w:r w:rsidRPr="00A03268">
        <w:rPr>
          <w:color w:val="000000"/>
        </w:rPr>
        <w:t xml:space="preserve"> Czy Zamawiający dopuści Zestaw do dezynfekcji skóry przed iniekcjami, gazik suchy +gazik nasączony 70% </w:t>
      </w:r>
      <w:proofErr w:type="spellStart"/>
      <w:r w:rsidRPr="00A03268">
        <w:rPr>
          <w:color w:val="000000"/>
        </w:rPr>
        <w:t>izopropanolem</w:t>
      </w:r>
      <w:proofErr w:type="spellEnd"/>
      <w:r w:rsidRPr="00A03268">
        <w:rPr>
          <w:color w:val="000000"/>
        </w:rPr>
        <w:t>, złożony 3-krotnie, 8 warstw włókniny, wielkość po rozłożeniu 12,5 cm x 12,5 cm, po złożeniu 5 cm x 3 cm, wysokogatunkowa włóknina o gr 50 gr/m</w:t>
      </w:r>
      <w:r w:rsidRPr="00A03268">
        <w:rPr>
          <w:color w:val="000000"/>
          <w:vertAlign w:val="superscript"/>
        </w:rPr>
        <w:t>2</w:t>
      </w:r>
      <w:r w:rsidRPr="00A03268">
        <w:rPr>
          <w:color w:val="000000"/>
        </w:rPr>
        <w:t>, wyrób medyczny, opakowanie 50 zestawów?</w:t>
      </w:r>
    </w:p>
    <w:p w:rsidR="000C4F36" w:rsidRPr="00D34D39" w:rsidRDefault="000C4F36" w:rsidP="000C4F36">
      <w:pPr>
        <w:rPr>
          <w:b/>
        </w:rPr>
      </w:pPr>
      <w:r w:rsidRPr="00D34D39">
        <w:rPr>
          <w:b/>
        </w:rPr>
        <w:t>Odpowiedź: Zamawiający dopuszcza.</w:t>
      </w:r>
    </w:p>
    <w:p w:rsidR="000C4F36" w:rsidRPr="00A03268" w:rsidRDefault="000C4F36" w:rsidP="000C4F36">
      <w:pPr>
        <w:rPr>
          <w:b/>
          <w:bCs/>
          <w:color w:val="000000"/>
        </w:rPr>
      </w:pPr>
      <w:r w:rsidRPr="00A03268">
        <w:rPr>
          <w:b/>
          <w:bCs/>
          <w:color w:val="000000"/>
        </w:rPr>
        <w:t xml:space="preserve">Poz. 20 </w:t>
      </w:r>
      <w:r w:rsidRPr="00A03268">
        <w:rPr>
          <w:color w:val="000000"/>
        </w:rPr>
        <w:t>Czy Zamawiający może doprecyzować, jaki typ pasków oczekuje?</w:t>
      </w:r>
      <w:r w:rsidRPr="00A03268">
        <w:rPr>
          <w:b/>
          <w:bCs/>
          <w:color w:val="000000"/>
        </w:rPr>
        <w:t xml:space="preserve"> </w:t>
      </w:r>
    </w:p>
    <w:p w:rsidR="000C4F36" w:rsidRPr="003F5621" w:rsidRDefault="000C4F36" w:rsidP="000C4F36">
      <w:pPr>
        <w:rPr>
          <w:b/>
        </w:rPr>
      </w:pPr>
      <w:r w:rsidRPr="003F5621">
        <w:rPr>
          <w:b/>
        </w:rPr>
        <w:t xml:space="preserve">Odpowiedź: Zamawiający oczekuje Typ pasków </w:t>
      </w:r>
      <w:proofErr w:type="spellStart"/>
      <w:r w:rsidRPr="003F5621">
        <w:rPr>
          <w:b/>
        </w:rPr>
        <w:t>Comply</w:t>
      </w:r>
      <w:proofErr w:type="spellEnd"/>
      <w:r w:rsidRPr="003F5621">
        <w:rPr>
          <w:b/>
        </w:rPr>
        <w:t xml:space="preserve"> 1250.</w:t>
      </w:r>
    </w:p>
    <w:p w:rsidR="000C4F36" w:rsidRPr="00A03268" w:rsidRDefault="000C4F36" w:rsidP="000C4F36">
      <w:pPr>
        <w:rPr>
          <w:b/>
          <w:bCs/>
        </w:rPr>
      </w:pPr>
      <w:r w:rsidRPr="00A03268">
        <w:rPr>
          <w:b/>
          <w:bCs/>
        </w:rPr>
        <w:t>Zadanie nr 2</w:t>
      </w:r>
    </w:p>
    <w:p w:rsidR="000C4F36" w:rsidRDefault="000C4F36" w:rsidP="000C4F36">
      <w:r w:rsidRPr="00A03268">
        <w:rPr>
          <w:b/>
          <w:bCs/>
        </w:rPr>
        <w:t>Poz. 12</w:t>
      </w:r>
      <w:r w:rsidRPr="00A03268">
        <w:t xml:space="preserve"> Czy Zamawiający oczekuje kompresów pakowanych a’2 szt. czy a’3 szt.?</w:t>
      </w:r>
    </w:p>
    <w:p w:rsidR="006D3C63" w:rsidRPr="003F5621" w:rsidRDefault="006D3C63" w:rsidP="000C4F36">
      <w:r w:rsidRPr="003F5621">
        <w:rPr>
          <w:b/>
        </w:rPr>
        <w:t>Odpowiedź:</w:t>
      </w:r>
      <w:r w:rsidR="00CB758A" w:rsidRPr="003F5621">
        <w:rPr>
          <w:b/>
        </w:rPr>
        <w:t xml:space="preserve"> Zamawiający oczekuje na zadanie nr 2 poz. 12 kompresy jałowe gazowe pakowane po 3 szt. w blistrze po 50 op.</w:t>
      </w:r>
    </w:p>
    <w:p w:rsidR="000C4F36" w:rsidRDefault="000C4F36" w:rsidP="000C4F36">
      <w:r w:rsidRPr="00A03268">
        <w:rPr>
          <w:b/>
          <w:bCs/>
        </w:rPr>
        <w:t>Poz. 13</w:t>
      </w:r>
      <w:r w:rsidRPr="00A03268">
        <w:t xml:space="preserve"> Czy Zamawiający oczekuje kompresów pakowanych a’2 szt. czy a’3 szt.?</w:t>
      </w:r>
    </w:p>
    <w:p w:rsidR="006D3C63" w:rsidRPr="003F5621" w:rsidRDefault="006D3C63" w:rsidP="000C4F36">
      <w:r w:rsidRPr="003F5621">
        <w:rPr>
          <w:b/>
        </w:rPr>
        <w:t>Odpowiedź:</w:t>
      </w:r>
      <w:r w:rsidR="00CB758A" w:rsidRPr="003F5621">
        <w:rPr>
          <w:b/>
        </w:rPr>
        <w:t xml:space="preserve"> </w:t>
      </w:r>
      <w:r w:rsidR="00CB758A" w:rsidRPr="003F5621">
        <w:rPr>
          <w:b/>
        </w:rPr>
        <w:t xml:space="preserve">Zamawiający </w:t>
      </w:r>
      <w:r w:rsidR="00CB758A" w:rsidRPr="003F5621">
        <w:rPr>
          <w:b/>
        </w:rPr>
        <w:t>oczekuje na zadanie nr 2 poz. 13</w:t>
      </w:r>
      <w:r w:rsidR="00CB758A" w:rsidRPr="003F5621">
        <w:rPr>
          <w:b/>
        </w:rPr>
        <w:t xml:space="preserve"> kompresy jałowe gazowe pakowane po 3 szt. w blistrze po 50 op.</w:t>
      </w:r>
    </w:p>
    <w:p w:rsidR="000C4F36" w:rsidRPr="00A03268" w:rsidRDefault="000C4F36" w:rsidP="000C4F36">
      <w:r w:rsidRPr="00A03268">
        <w:rPr>
          <w:b/>
          <w:bCs/>
        </w:rPr>
        <w:t>Poz. 24</w:t>
      </w:r>
      <w:r w:rsidRPr="00A03268">
        <w:t xml:space="preserve"> Czy Zamawiający może doprecyzować o jaki rozmiar plastra chodzi ( nie występuje plaster w rozmiarze 5mm). Dostępne rozmiary plastra to 1,25 cm, 2,5 cm oraz 5cm. </w:t>
      </w:r>
    </w:p>
    <w:p w:rsidR="008776E5" w:rsidRPr="003F5621" w:rsidRDefault="006D3C63" w:rsidP="006D3C63">
      <w:pPr>
        <w:rPr>
          <w:b/>
          <w:bCs/>
        </w:rPr>
      </w:pPr>
      <w:r w:rsidRPr="003F5621">
        <w:rPr>
          <w:b/>
        </w:rPr>
        <w:t>Odpowiedź:</w:t>
      </w:r>
      <w:r w:rsidR="00D06F27" w:rsidRPr="003F5621">
        <w:rPr>
          <w:b/>
        </w:rPr>
        <w:t xml:space="preserve"> Zamawiający oczekuje plaster flizelinowy na rolce szer. 2,5cmx5m 2 opakowania 24 szt. </w:t>
      </w:r>
    </w:p>
    <w:p w:rsidR="006D3C63" w:rsidRDefault="006D3C63" w:rsidP="006D3C63">
      <w:pPr>
        <w:rPr>
          <w:b/>
          <w:bCs/>
        </w:rPr>
      </w:pPr>
      <w:r>
        <w:rPr>
          <w:b/>
          <w:bCs/>
        </w:rPr>
        <w:t>Zadanie nr 4</w:t>
      </w:r>
    </w:p>
    <w:p w:rsidR="006D3C63" w:rsidRDefault="006D3C63" w:rsidP="006D3C63">
      <w:r>
        <w:rPr>
          <w:b/>
          <w:bCs/>
        </w:rPr>
        <w:t>Poz. 7</w:t>
      </w:r>
      <w:r>
        <w:t xml:space="preserve"> Czy Zamawiający oczekuje wyceny za 1 sztukę czy za opakowanie 5 szt.?</w:t>
      </w:r>
    </w:p>
    <w:p w:rsidR="006D3C63" w:rsidRPr="0070354B" w:rsidRDefault="006D3C63" w:rsidP="006D3C63">
      <w:r w:rsidRPr="0070354B">
        <w:rPr>
          <w:b/>
        </w:rPr>
        <w:lastRenderedPageBreak/>
        <w:t>Odpowiedź:</w:t>
      </w:r>
      <w:r w:rsidR="00D34D39" w:rsidRPr="0070354B">
        <w:rPr>
          <w:b/>
        </w:rPr>
        <w:t xml:space="preserve"> </w:t>
      </w:r>
      <w:r w:rsidR="00D34D39" w:rsidRPr="0070354B">
        <w:t>Zamawiający</w:t>
      </w:r>
      <w:r w:rsidR="0070354B" w:rsidRPr="0070354B">
        <w:t xml:space="preserve"> w ilości jednoste</w:t>
      </w:r>
      <w:r w:rsidR="001904F3">
        <w:t>k</w:t>
      </w:r>
      <w:r w:rsidR="0070354B" w:rsidRPr="0070354B">
        <w:t xml:space="preserve"> omyłkowo wpisał 50 szt. prawidłowo oczekuje 50 opa</w:t>
      </w:r>
      <w:r w:rsidR="007A311B">
        <w:t>kowań .</w:t>
      </w:r>
      <w:bookmarkStart w:id="0" w:name="_GoBack"/>
      <w:bookmarkEnd w:id="0"/>
    </w:p>
    <w:p w:rsidR="006D3C63" w:rsidRDefault="006D3C63" w:rsidP="006D3C63">
      <w:pPr>
        <w:rPr>
          <w:color w:val="000000"/>
        </w:rPr>
      </w:pPr>
      <w:r>
        <w:rPr>
          <w:b/>
          <w:bCs/>
          <w:color w:val="000000"/>
        </w:rPr>
        <w:t>Poz. 14</w:t>
      </w:r>
      <w:r>
        <w:rPr>
          <w:color w:val="000000"/>
        </w:rPr>
        <w:t xml:space="preserve"> Czy Zamawiający może doprecyzować ile sztuk ma być w opakowaniu?  </w:t>
      </w:r>
    </w:p>
    <w:p w:rsidR="006D3C63" w:rsidRPr="00F102D3" w:rsidRDefault="006D3C63" w:rsidP="006D3C63">
      <w:pPr>
        <w:rPr>
          <w:color w:val="00B050"/>
        </w:rPr>
      </w:pPr>
      <w:r w:rsidRPr="00266001">
        <w:rPr>
          <w:b/>
        </w:rPr>
        <w:t>Odpowiedź:</w:t>
      </w:r>
      <w:r w:rsidR="00B76EB7" w:rsidRPr="00266001">
        <w:rPr>
          <w:b/>
        </w:rPr>
        <w:t xml:space="preserve"> Zamawiający oczekuje 100 szt. w 1 opakowaniu.</w:t>
      </w:r>
    </w:p>
    <w:p w:rsidR="006D3C63" w:rsidRDefault="006D3C63" w:rsidP="006D3C63">
      <w:pPr>
        <w:rPr>
          <w:b/>
          <w:bCs/>
          <w:color w:val="000000"/>
        </w:rPr>
      </w:pPr>
    </w:p>
    <w:p w:rsidR="00914CF7" w:rsidRDefault="00914CF7" w:rsidP="008776E5">
      <w:pPr>
        <w:jc w:val="right"/>
        <w:rPr>
          <w:b/>
          <w:bCs/>
        </w:rPr>
      </w:pPr>
    </w:p>
    <w:p w:rsidR="00914CF7" w:rsidRPr="00E533CC" w:rsidRDefault="00914CF7" w:rsidP="008776E5">
      <w:pPr>
        <w:jc w:val="right"/>
        <w:rPr>
          <w:rFonts w:ascii="Garamond" w:hAnsi="Garamond" w:cstheme="minorHAnsi"/>
          <w:i/>
          <w:sz w:val="22"/>
        </w:rPr>
      </w:pPr>
    </w:p>
    <w:p w:rsidR="008776E5" w:rsidRPr="00E533CC" w:rsidRDefault="008776E5" w:rsidP="008776E5">
      <w:pPr>
        <w:spacing w:line="240" w:lineRule="auto"/>
        <w:jc w:val="right"/>
        <w:rPr>
          <w:rFonts w:ascii="Garamond" w:hAnsi="Garamond" w:cstheme="minorHAnsi"/>
          <w:i/>
          <w:sz w:val="22"/>
        </w:rPr>
      </w:pPr>
      <w:r w:rsidRPr="00E533CC">
        <w:rPr>
          <w:rFonts w:ascii="Garamond" w:hAnsi="Garamond" w:cstheme="minorHAnsi"/>
          <w:i/>
          <w:sz w:val="22"/>
        </w:rPr>
        <w:t>Dyrektor Publicznego Zakładu Lecznictwa</w:t>
      </w:r>
    </w:p>
    <w:p w:rsidR="008776E5" w:rsidRPr="00E533CC" w:rsidRDefault="008776E5" w:rsidP="008776E5">
      <w:pPr>
        <w:spacing w:line="240" w:lineRule="auto"/>
        <w:ind w:left="4956" w:firstLine="708"/>
        <w:jc w:val="center"/>
        <w:rPr>
          <w:rFonts w:ascii="Garamond" w:hAnsi="Garamond" w:cstheme="minorHAnsi"/>
          <w:i/>
          <w:sz w:val="22"/>
        </w:rPr>
      </w:pPr>
      <w:r w:rsidRPr="00E533CC">
        <w:rPr>
          <w:rFonts w:ascii="Garamond" w:hAnsi="Garamond" w:cstheme="minorHAnsi"/>
          <w:i/>
          <w:sz w:val="22"/>
        </w:rPr>
        <w:t>Ambulatoryjnego w Strzelinie</w:t>
      </w:r>
    </w:p>
    <w:p w:rsidR="008776E5" w:rsidRPr="00E533CC" w:rsidRDefault="008776E5" w:rsidP="008776E5">
      <w:pPr>
        <w:spacing w:line="240" w:lineRule="auto"/>
        <w:ind w:left="4956" w:firstLine="708"/>
        <w:jc w:val="center"/>
        <w:rPr>
          <w:rFonts w:ascii="Garamond" w:hAnsi="Garamond" w:cstheme="minorHAnsi"/>
          <w:i/>
          <w:sz w:val="22"/>
        </w:rPr>
      </w:pPr>
      <w:r w:rsidRPr="00E533CC">
        <w:rPr>
          <w:rFonts w:ascii="Garamond" w:hAnsi="Garamond" w:cstheme="minorHAnsi"/>
          <w:i/>
          <w:sz w:val="22"/>
        </w:rPr>
        <w:t xml:space="preserve">Norbert Raba </w:t>
      </w:r>
    </w:p>
    <w:p w:rsidR="00C91061" w:rsidRPr="008776E5" w:rsidRDefault="00C91061" w:rsidP="008776E5"/>
    <w:sectPr w:rsidR="00C91061" w:rsidRPr="008776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A87DCA"/>
    <w:multiLevelType w:val="hybridMultilevel"/>
    <w:tmpl w:val="318AE9DC"/>
    <w:lvl w:ilvl="0" w:tplc="8EC8FC22">
      <w:start w:val="1"/>
      <w:numFmt w:val="decimal"/>
      <w:lvlText w:val="%1."/>
      <w:lvlJc w:val="left"/>
      <w:pPr>
        <w:ind w:left="1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C68"/>
    <w:rsid w:val="00005D3D"/>
    <w:rsid w:val="00015DAD"/>
    <w:rsid w:val="00023C9A"/>
    <w:rsid w:val="00031A0D"/>
    <w:rsid w:val="0003569A"/>
    <w:rsid w:val="00037150"/>
    <w:rsid w:val="000C4F36"/>
    <w:rsid w:val="0010229D"/>
    <w:rsid w:val="0010485A"/>
    <w:rsid w:val="00114224"/>
    <w:rsid w:val="00117B36"/>
    <w:rsid w:val="0017377B"/>
    <w:rsid w:val="00181417"/>
    <w:rsid w:val="001904F3"/>
    <w:rsid w:val="0020418F"/>
    <w:rsid w:val="002129B3"/>
    <w:rsid w:val="00266001"/>
    <w:rsid w:val="0027623F"/>
    <w:rsid w:val="00292C71"/>
    <w:rsid w:val="002A6A2D"/>
    <w:rsid w:val="002C3858"/>
    <w:rsid w:val="002E5AE5"/>
    <w:rsid w:val="003256A0"/>
    <w:rsid w:val="00326CB0"/>
    <w:rsid w:val="0033681B"/>
    <w:rsid w:val="003958A8"/>
    <w:rsid w:val="003A5EA8"/>
    <w:rsid w:val="003C7679"/>
    <w:rsid w:val="003D04C7"/>
    <w:rsid w:val="003F5621"/>
    <w:rsid w:val="00425D23"/>
    <w:rsid w:val="00457489"/>
    <w:rsid w:val="004B5CD5"/>
    <w:rsid w:val="004E3866"/>
    <w:rsid w:val="004E4CB0"/>
    <w:rsid w:val="004F447A"/>
    <w:rsid w:val="00543513"/>
    <w:rsid w:val="005819D0"/>
    <w:rsid w:val="005929E7"/>
    <w:rsid w:val="005D4D24"/>
    <w:rsid w:val="005F231A"/>
    <w:rsid w:val="006120C0"/>
    <w:rsid w:val="0063184E"/>
    <w:rsid w:val="006407C3"/>
    <w:rsid w:val="006B4815"/>
    <w:rsid w:val="006B6EEE"/>
    <w:rsid w:val="006D0A2A"/>
    <w:rsid w:val="006D3C63"/>
    <w:rsid w:val="006F1EBC"/>
    <w:rsid w:val="0070354B"/>
    <w:rsid w:val="00751575"/>
    <w:rsid w:val="00770938"/>
    <w:rsid w:val="007719AF"/>
    <w:rsid w:val="007A311B"/>
    <w:rsid w:val="0081540B"/>
    <w:rsid w:val="00826B66"/>
    <w:rsid w:val="00843C68"/>
    <w:rsid w:val="008776E5"/>
    <w:rsid w:val="008C6D75"/>
    <w:rsid w:val="008F4A86"/>
    <w:rsid w:val="008F4B3A"/>
    <w:rsid w:val="00914CF7"/>
    <w:rsid w:val="00925378"/>
    <w:rsid w:val="00955E36"/>
    <w:rsid w:val="009569CB"/>
    <w:rsid w:val="00990F0E"/>
    <w:rsid w:val="009B7E28"/>
    <w:rsid w:val="009C7C06"/>
    <w:rsid w:val="009E39B3"/>
    <w:rsid w:val="00A00EB8"/>
    <w:rsid w:val="00A2262A"/>
    <w:rsid w:val="00A57D99"/>
    <w:rsid w:val="00AD0479"/>
    <w:rsid w:val="00B44019"/>
    <w:rsid w:val="00B6688A"/>
    <w:rsid w:val="00B76EB7"/>
    <w:rsid w:val="00BC68A0"/>
    <w:rsid w:val="00C31C56"/>
    <w:rsid w:val="00C751E6"/>
    <w:rsid w:val="00C91061"/>
    <w:rsid w:val="00CB758A"/>
    <w:rsid w:val="00CC2333"/>
    <w:rsid w:val="00CD4ADA"/>
    <w:rsid w:val="00CD7FDC"/>
    <w:rsid w:val="00CF05CB"/>
    <w:rsid w:val="00D06F27"/>
    <w:rsid w:val="00D27187"/>
    <w:rsid w:val="00D339E4"/>
    <w:rsid w:val="00D34D39"/>
    <w:rsid w:val="00D70743"/>
    <w:rsid w:val="00D9497C"/>
    <w:rsid w:val="00DC753C"/>
    <w:rsid w:val="00E36C96"/>
    <w:rsid w:val="00E524AB"/>
    <w:rsid w:val="00E61239"/>
    <w:rsid w:val="00E76007"/>
    <w:rsid w:val="00E84BCD"/>
    <w:rsid w:val="00EA0700"/>
    <w:rsid w:val="00EB6D5E"/>
    <w:rsid w:val="00ED7100"/>
    <w:rsid w:val="00F102D3"/>
    <w:rsid w:val="00F473C8"/>
    <w:rsid w:val="00F7259C"/>
    <w:rsid w:val="00F768F9"/>
    <w:rsid w:val="00F84F7C"/>
    <w:rsid w:val="00FA32F5"/>
    <w:rsid w:val="00FC157D"/>
    <w:rsid w:val="00FC465C"/>
    <w:rsid w:val="00FD2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262A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A2262A"/>
    <w:rPr>
      <w:color w:val="0000FF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819D0"/>
    <w:pPr>
      <w:suppressAutoHyphens w:val="0"/>
      <w:spacing w:line="240" w:lineRule="auto"/>
      <w:jc w:val="left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819D0"/>
    <w:rPr>
      <w:rFonts w:ascii="Calibri" w:hAnsi="Calibri"/>
      <w:szCs w:val="21"/>
    </w:rPr>
  </w:style>
  <w:style w:type="paragraph" w:styleId="Akapitzlist">
    <w:name w:val="List Paragraph"/>
    <w:basedOn w:val="Normalny"/>
    <w:uiPriority w:val="34"/>
    <w:qFormat/>
    <w:rsid w:val="00425D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262A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A2262A"/>
    <w:rPr>
      <w:color w:val="0000FF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819D0"/>
    <w:pPr>
      <w:suppressAutoHyphens w:val="0"/>
      <w:spacing w:line="240" w:lineRule="auto"/>
      <w:jc w:val="left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819D0"/>
    <w:rPr>
      <w:rFonts w:ascii="Calibri" w:hAnsi="Calibri"/>
      <w:szCs w:val="21"/>
    </w:rPr>
  </w:style>
  <w:style w:type="paragraph" w:styleId="Akapitzlist">
    <w:name w:val="List Paragraph"/>
    <w:basedOn w:val="Normalny"/>
    <w:uiPriority w:val="34"/>
    <w:qFormat/>
    <w:rsid w:val="00425D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7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85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6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9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mowienia@pzla-strzel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C27A6534</Template>
  <TotalTime>135</TotalTime>
  <Pages>2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109</cp:revision>
  <cp:lastPrinted>2021-07-12T08:40:00Z</cp:lastPrinted>
  <dcterms:created xsi:type="dcterms:W3CDTF">2021-06-24T09:49:00Z</dcterms:created>
  <dcterms:modified xsi:type="dcterms:W3CDTF">2021-07-16T08:54:00Z</dcterms:modified>
</cp:coreProperties>
</file>