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6B6" w:rsidRDefault="00001BD5" w:rsidP="00001BD5">
      <w:pPr>
        <w:spacing w:after="0" w:line="240" w:lineRule="auto"/>
      </w:pPr>
      <w:r>
        <w:t xml:space="preserve">Publiczny Zakład Lecznictwa Ambulatoryjnego w Strzelinie </w:t>
      </w:r>
    </w:p>
    <w:p w:rsidR="00001BD5" w:rsidRDefault="00001BD5" w:rsidP="00001BD5">
      <w:pPr>
        <w:spacing w:after="0" w:line="240" w:lineRule="auto"/>
      </w:pPr>
      <w:r>
        <w:t>Ul. Mickiewicza 20</w:t>
      </w:r>
    </w:p>
    <w:p w:rsidR="00001BD5" w:rsidRDefault="00001BD5" w:rsidP="00001BD5">
      <w:pPr>
        <w:spacing w:after="0" w:line="240" w:lineRule="auto"/>
      </w:pPr>
      <w:r>
        <w:t xml:space="preserve">57-100 Strzelin </w:t>
      </w:r>
    </w:p>
    <w:p w:rsidR="00001BD5" w:rsidRDefault="00001BD5" w:rsidP="00001BD5">
      <w:pPr>
        <w:spacing w:after="0" w:line="240" w:lineRule="auto"/>
      </w:pPr>
    </w:p>
    <w:p w:rsidR="00001BD5" w:rsidRDefault="00001BD5" w:rsidP="00001BD5">
      <w:pPr>
        <w:spacing w:after="0" w:line="240" w:lineRule="auto"/>
        <w:jc w:val="right"/>
      </w:pPr>
      <w:r>
        <w:t xml:space="preserve">Strzelin, 17.06.2021r. </w:t>
      </w:r>
    </w:p>
    <w:p w:rsidR="00001BD5" w:rsidRDefault="00001BD5" w:rsidP="00001BD5">
      <w:pPr>
        <w:spacing w:after="0" w:line="240" w:lineRule="auto"/>
        <w:jc w:val="center"/>
        <w:rPr>
          <w:b/>
        </w:rPr>
      </w:pPr>
    </w:p>
    <w:p w:rsidR="00001BD5" w:rsidRDefault="00001BD5" w:rsidP="00001BD5">
      <w:pPr>
        <w:spacing w:after="0" w:line="240" w:lineRule="auto"/>
        <w:jc w:val="center"/>
        <w:rPr>
          <w:b/>
        </w:rPr>
      </w:pPr>
    </w:p>
    <w:p w:rsidR="00001BD5" w:rsidRDefault="00001BD5" w:rsidP="00001BD5">
      <w:pPr>
        <w:spacing w:after="0" w:line="240" w:lineRule="auto"/>
        <w:jc w:val="center"/>
        <w:rPr>
          <w:b/>
        </w:rPr>
      </w:pPr>
      <w:r w:rsidRPr="00001BD5">
        <w:rPr>
          <w:b/>
        </w:rPr>
        <w:t>INFORMACJA O UDZIELENIU ZAMÓWIENIA</w:t>
      </w:r>
    </w:p>
    <w:p w:rsidR="00001BD5" w:rsidRPr="00001BD5" w:rsidRDefault="00001BD5" w:rsidP="00001BD5">
      <w:pPr>
        <w:spacing w:after="0" w:line="240" w:lineRule="auto"/>
        <w:jc w:val="center"/>
      </w:pPr>
    </w:p>
    <w:p w:rsidR="00001BD5" w:rsidRDefault="00001BD5" w:rsidP="00001BD5">
      <w:pPr>
        <w:spacing w:after="0" w:line="240" w:lineRule="auto"/>
      </w:pPr>
      <w:r>
        <w:t>d</w:t>
      </w:r>
      <w:r w:rsidRPr="00001BD5">
        <w:t>otyczy: postępowania o udzielenie zamówienia publicznego nr 3/DTE/2021</w:t>
      </w:r>
    </w:p>
    <w:p w:rsidR="00001BD5" w:rsidRDefault="00001BD5" w:rsidP="00001BD5">
      <w:pPr>
        <w:spacing w:after="0" w:line="240" w:lineRule="auto"/>
        <w:jc w:val="center"/>
        <w:rPr>
          <w:b/>
        </w:rPr>
      </w:pPr>
      <w:r w:rsidRPr="00001BD5">
        <w:rPr>
          <w:b/>
        </w:rPr>
        <w:t>pn. Remont i doposażenie budynku przychodni Publicznego Zakładu Lecznictwa Ambulatoryjnego      w Strzelinie</w:t>
      </w:r>
    </w:p>
    <w:p w:rsidR="00001BD5" w:rsidRDefault="00001BD5" w:rsidP="00001BD5">
      <w:pPr>
        <w:spacing w:after="0" w:line="240" w:lineRule="auto"/>
        <w:jc w:val="center"/>
        <w:rPr>
          <w:b/>
        </w:rPr>
      </w:pPr>
    </w:p>
    <w:p w:rsidR="00001BD5" w:rsidRDefault="00001BD5" w:rsidP="00D83FBD">
      <w:pPr>
        <w:spacing w:after="0" w:line="240" w:lineRule="auto"/>
        <w:jc w:val="both"/>
      </w:pPr>
      <w:r w:rsidRPr="005D11D6">
        <w:t xml:space="preserve">Zamawiający w postępowaniu prowadzonym </w:t>
      </w:r>
      <w:r w:rsidR="005D11D6" w:rsidRPr="005D11D6">
        <w:t>w trybie zamówienia z wolnej ręki na podstawie</w:t>
      </w:r>
      <w:r w:rsidR="002738FD">
        <w:t xml:space="preserve">                         </w:t>
      </w:r>
      <w:r w:rsidR="005D11D6" w:rsidRPr="005D11D6">
        <w:t xml:space="preserve"> art. 305 pkt 2 w zw. </w:t>
      </w:r>
      <w:r w:rsidR="002738FD">
        <w:t xml:space="preserve">z </w:t>
      </w:r>
      <w:r w:rsidR="005D11D6" w:rsidRPr="005D11D6">
        <w:t>art. 304 i art. 214 ustawy z 11 września 2019r.-Prawo zamówień publicznych (Dz.U. poz. 219 ze zm.)</w:t>
      </w:r>
      <w:r w:rsidR="005D11D6">
        <w:t xml:space="preserve"> informuje o udzieleniu zamówienia Wykonawcy:</w:t>
      </w:r>
      <w:bookmarkStart w:id="0" w:name="_GoBack"/>
      <w:bookmarkEnd w:id="0"/>
    </w:p>
    <w:p w:rsidR="00EB2B49" w:rsidRPr="00EB2B49" w:rsidRDefault="005D11D6" w:rsidP="00EB2B49">
      <w:pPr>
        <w:tabs>
          <w:tab w:val="left" w:pos="9923"/>
        </w:tabs>
        <w:spacing w:after="0" w:line="360" w:lineRule="auto"/>
        <w:rPr>
          <w:rFonts w:eastAsia="Calibri" w:cstheme="minorHAnsi"/>
          <w:b/>
          <w:szCs w:val="14"/>
        </w:rPr>
      </w:pPr>
      <w:r w:rsidRPr="00EB2B49">
        <w:rPr>
          <w:b/>
        </w:rPr>
        <w:t xml:space="preserve"> </w:t>
      </w:r>
      <w:r w:rsidR="00EB2B49" w:rsidRPr="00EB2B49">
        <w:rPr>
          <w:rFonts w:eastAsia="Calibri" w:cstheme="minorHAnsi"/>
          <w:b/>
          <w:szCs w:val="14"/>
        </w:rPr>
        <w:t xml:space="preserve">ZHU KONRAD-BUD  </w:t>
      </w:r>
      <w:r w:rsidR="00EB2B49" w:rsidRPr="00EB2B49">
        <w:rPr>
          <w:rFonts w:eastAsia="Calibri" w:cstheme="minorHAnsi"/>
          <w:b/>
          <w:sz w:val="24"/>
          <w:szCs w:val="14"/>
        </w:rPr>
        <w:t>Tadeusz Jakubowski  ul. Staszica 15</w:t>
      </w:r>
      <w:r w:rsidR="00EB2B49" w:rsidRPr="00EB2B49">
        <w:rPr>
          <w:rFonts w:eastAsia="Calibri" w:cstheme="minorHAnsi"/>
          <w:b/>
          <w:szCs w:val="14"/>
        </w:rPr>
        <w:t xml:space="preserve">, </w:t>
      </w:r>
      <w:r w:rsidR="00EB2B49" w:rsidRPr="00EB2B49">
        <w:rPr>
          <w:rFonts w:eastAsia="Calibri" w:cstheme="minorHAnsi"/>
          <w:b/>
          <w:sz w:val="24"/>
          <w:szCs w:val="14"/>
        </w:rPr>
        <w:t xml:space="preserve"> 57-100 Strzelin</w:t>
      </w:r>
    </w:p>
    <w:p w:rsidR="005D11D6" w:rsidRPr="00EB2B49" w:rsidRDefault="005D11D6" w:rsidP="00D83FBD">
      <w:pPr>
        <w:spacing w:after="0" w:line="240" w:lineRule="auto"/>
        <w:jc w:val="both"/>
        <w:rPr>
          <w:rFonts w:cstheme="minorHAnsi"/>
        </w:rPr>
      </w:pPr>
    </w:p>
    <w:p w:rsidR="005D11D6" w:rsidRPr="00EB2B49" w:rsidRDefault="00EB2B49" w:rsidP="00EB2B49">
      <w:pPr>
        <w:spacing w:after="0" w:line="240" w:lineRule="auto"/>
        <w:jc w:val="right"/>
        <w:rPr>
          <w:i/>
        </w:rPr>
      </w:pPr>
      <w:r w:rsidRPr="00EB2B49">
        <w:rPr>
          <w:i/>
        </w:rPr>
        <w:t xml:space="preserve">Z poważaniem </w:t>
      </w:r>
    </w:p>
    <w:p w:rsidR="00EB2B49" w:rsidRPr="00EB2B49" w:rsidRDefault="00EB2B49" w:rsidP="00EB2B49">
      <w:pPr>
        <w:spacing w:after="0" w:line="240" w:lineRule="auto"/>
        <w:jc w:val="right"/>
        <w:rPr>
          <w:i/>
        </w:rPr>
      </w:pPr>
      <w:r w:rsidRPr="00EB2B49">
        <w:rPr>
          <w:i/>
        </w:rPr>
        <w:t>Dyrektor PZLA w Strzelinie</w:t>
      </w:r>
    </w:p>
    <w:p w:rsidR="00EB2B49" w:rsidRPr="00EB2B49" w:rsidRDefault="00EB2B49" w:rsidP="00EB2B49">
      <w:pPr>
        <w:spacing w:after="0" w:line="240" w:lineRule="auto"/>
        <w:jc w:val="right"/>
        <w:rPr>
          <w:i/>
        </w:rPr>
      </w:pPr>
      <w:r w:rsidRPr="00EB2B49">
        <w:rPr>
          <w:i/>
        </w:rPr>
        <w:t xml:space="preserve">Norbert Raba </w:t>
      </w:r>
    </w:p>
    <w:sectPr w:rsidR="00EB2B49" w:rsidRPr="00EB2B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66E"/>
    <w:rsid w:val="00001BD5"/>
    <w:rsid w:val="002738FD"/>
    <w:rsid w:val="003136B6"/>
    <w:rsid w:val="005D11D6"/>
    <w:rsid w:val="00D83FBD"/>
    <w:rsid w:val="00EB2B49"/>
    <w:rsid w:val="00FB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43F1DEA8</Template>
  <TotalTime>17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5</cp:revision>
  <dcterms:created xsi:type="dcterms:W3CDTF">2021-06-16T11:34:00Z</dcterms:created>
  <dcterms:modified xsi:type="dcterms:W3CDTF">2021-06-16T11:54:00Z</dcterms:modified>
</cp:coreProperties>
</file>