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8B3" w:rsidRPr="00120124" w:rsidRDefault="00BA0F63" w:rsidP="00C718B3">
      <w:pPr>
        <w:jc w:val="right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Strzelin dn. 25.03.2021</w:t>
      </w:r>
      <w:r w:rsidR="00C718B3" w:rsidRPr="00120124"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r.</w:t>
      </w:r>
    </w:p>
    <w:p w:rsidR="00C718B3" w:rsidRPr="00120124" w:rsidRDefault="00C718B3" w:rsidP="00C718B3">
      <w:pP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BA0F63" w:rsidP="00C718B3">
      <w:pPr>
        <w:pStyle w:val="Nagwek3"/>
        <w:rPr>
          <w:iCs/>
          <w:szCs w:val="24"/>
        </w:rPr>
      </w:pPr>
      <w:r w:rsidRPr="00120124">
        <w:rPr>
          <w:iCs/>
          <w:szCs w:val="24"/>
        </w:rPr>
        <w:t>Znak sprawy: L</w:t>
      </w:r>
      <w:r w:rsidR="00C718B3" w:rsidRPr="00120124">
        <w:rPr>
          <w:iCs/>
          <w:szCs w:val="24"/>
        </w:rPr>
        <w:t xml:space="preserve"> Dz. </w:t>
      </w:r>
      <w:r w:rsidRPr="00120124">
        <w:rPr>
          <w:iCs/>
          <w:szCs w:val="24"/>
        </w:rPr>
        <w:t>082/03/21</w:t>
      </w:r>
    </w:p>
    <w:p w:rsidR="00C718B3" w:rsidRPr="00120124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C718B3" w:rsidP="00C718B3">
      <w:pPr>
        <w:spacing w:line="360" w:lineRule="auto"/>
        <w:ind w:left="2124" w:firstLine="708"/>
        <w:rPr>
          <w:b/>
          <w:sz w:val="24"/>
          <w:szCs w:val="24"/>
        </w:rPr>
      </w:pPr>
      <w:r w:rsidRPr="00120124">
        <w:rPr>
          <w:b/>
          <w:sz w:val="24"/>
          <w:szCs w:val="24"/>
        </w:rPr>
        <w:t>Wykonawcy biorący udział w postępowaniu</w:t>
      </w:r>
    </w:p>
    <w:p w:rsidR="00C718B3" w:rsidRPr="00120124" w:rsidRDefault="00C718B3" w:rsidP="00C718B3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C718B3" w:rsidRPr="00120124" w:rsidRDefault="00B25E5B" w:rsidP="00C718B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ODPOWIEDZ</w:t>
      </w:r>
      <w:bookmarkStart w:id="0" w:name="_GoBack"/>
      <w:bookmarkEnd w:id="0"/>
      <w:r w:rsidR="00120124">
        <w:rPr>
          <w:rFonts w:ascii="Times New Roman" w:hAnsi="Times New Roman" w:cs="Times New Roman"/>
          <w:b/>
          <w:bCs/>
        </w:rPr>
        <w:t xml:space="preserve"> NA ZAPYTANIE NR 2</w:t>
      </w:r>
    </w:p>
    <w:p w:rsidR="00C718B3" w:rsidRPr="00120124" w:rsidRDefault="00C718B3" w:rsidP="00C718B3">
      <w:pPr>
        <w:spacing w:line="360" w:lineRule="auto"/>
        <w:jc w:val="center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sz w:val="24"/>
          <w:szCs w:val="24"/>
        </w:rPr>
        <w:t>Zamawiający przekazuje treść pytań do Ogłoszenia wraz z odpowiedziami:</w:t>
      </w:r>
    </w:p>
    <w:p w:rsidR="00C718B3" w:rsidRPr="00120124" w:rsidRDefault="00C718B3" w:rsidP="00C718B3">
      <w:pPr>
        <w:spacing w:line="360" w:lineRule="auto"/>
        <w:jc w:val="center"/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postepowania konkursowego na udzielanie świadczeń zdrowotnych w zakresie </w:t>
      </w:r>
      <w:r w:rsidR="00BA0F63" w:rsidRPr="00120124"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Badania Laboratoryjne i Mikrobiologii </w:t>
      </w:r>
    </w:p>
    <w:p w:rsidR="00C718B3" w:rsidRPr="00120124" w:rsidRDefault="00C718B3" w:rsidP="00C718B3">
      <w:pPr>
        <w:pStyle w:val="Tekstpodstawowywcity"/>
        <w:ind w:firstLine="0"/>
        <w:rPr>
          <w:iCs/>
          <w:szCs w:val="24"/>
        </w:rPr>
      </w:pPr>
    </w:p>
    <w:p w:rsidR="0094588B" w:rsidRPr="00120124" w:rsidRDefault="00C718B3" w:rsidP="0094588B">
      <w:pPr>
        <w:tabs>
          <w:tab w:val="left" w:pos="6237"/>
        </w:tabs>
        <w:spacing w:after="120"/>
        <w:ind w:right="-142"/>
        <w:jc w:val="both"/>
        <w:rPr>
          <w:kern w:val="2"/>
          <w:sz w:val="24"/>
          <w:szCs w:val="24"/>
        </w:rPr>
      </w:pPr>
      <w:r w:rsidRPr="00120124">
        <w:rPr>
          <w:b/>
          <w:sz w:val="24"/>
          <w:szCs w:val="24"/>
        </w:rPr>
        <w:t>Pytanie 1</w:t>
      </w:r>
      <w:r w:rsidR="00BA0F63" w:rsidRPr="00120124">
        <w:rPr>
          <w:b/>
          <w:sz w:val="24"/>
          <w:szCs w:val="24"/>
        </w:rPr>
        <w:t xml:space="preserve">.  </w:t>
      </w:r>
    </w:p>
    <w:p w:rsidR="0094588B" w:rsidRPr="00120124" w:rsidRDefault="0094588B" w:rsidP="009458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52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color w:val="000000"/>
          <w:sz w:val="24"/>
          <w:szCs w:val="24"/>
          <w:lang w:eastAsia="en-US"/>
        </w:rPr>
        <w:t xml:space="preserve">Jaka jest nazwa i kto jest producentem systemu informatycznego (obsługującego protokół wymiany danych HL7) używanego przez udzielającego zamówienia? </w:t>
      </w:r>
    </w:p>
    <w:p w:rsidR="0094588B" w:rsidRPr="00120124" w:rsidRDefault="0094588B" w:rsidP="0094588B">
      <w:pPr>
        <w:pStyle w:val="Akapitzlist"/>
        <w:autoSpaceDE w:val="0"/>
        <w:autoSpaceDN w:val="0"/>
        <w:adjustRightInd w:val="0"/>
        <w:spacing w:after="152"/>
        <w:jc w:val="both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b/>
          <w:color w:val="000000"/>
          <w:sz w:val="24"/>
          <w:szCs w:val="24"/>
          <w:lang w:eastAsia="en-US"/>
        </w:rPr>
        <w:t xml:space="preserve">Odpowiedź : KAMSOFT KS-SOMED </w:t>
      </w:r>
    </w:p>
    <w:p w:rsidR="0094588B" w:rsidRPr="00120124" w:rsidRDefault="0094588B" w:rsidP="0094588B">
      <w:pPr>
        <w:pStyle w:val="Akapitzlist"/>
        <w:autoSpaceDE w:val="0"/>
        <w:autoSpaceDN w:val="0"/>
        <w:adjustRightInd w:val="0"/>
        <w:spacing w:after="152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94588B" w:rsidRPr="00120124" w:rsidRDefault="0094588B" w:rsidP="009458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52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color w:val="000000"/>
          <w:sz w:val="24"/>
          <w:szCs w:val="24"/>
          <w:lang w:eastAsia="en-US"/>
        </w:rPr>
        <w:t xml:space="preserve">Jaki czas jest przewidziany na integrację pomiędzy systemem zamawiającego                            i oferenta? </w:t>
      </w:r>
    </w:p>
    <w:p w:rsidR="0094588B" w:rsidRPr="00120124" w:rsidRDefault="0094588B" w:rsidP="00087ABF">
      <w:pPr>
        <w:pStyle w:val="Akapitzlist"/>
        <w:autoSpaceDE w:val="0"/>
        <w:autoSpaceDN w:val="0"/>
        <w:adjustRightInd w:val="0"/>
        <w:spacing w:after="152"/>
        <w:jc w:val="both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b/>
          <w:color w:val="000000"/>
          <w:sz w:val="24"/>
          <w:szCs w:val="24"/>
          <w:lang w:eastAsia="en-US"/>
        </w:rPr>
        <w:t>Odpowiedź</w:t>
      </w:r>
      <w:r w:rsidRPr="00120124">
        <w:rPr>
          <w:rFonts w:eastAsiaTheme="minorHAnsi"/>
          <w:color w:val="000000"/>
          <w:sz w:val="24"/>
          <w:szCs w:val="24"/>
          <w:lang w:eastAsia="en-US"/>
        </w:rPr>
        <w:t xml:space="preserve">: </w:t>
      </w:r>
      <w:r w:rsidRPr="00120124">
        <w:rPr>
          <w:rFonts w:eastAsiaTheme="minorHAnsi"/>
          <w:b/>
          <w:color w:val="000000"/>
          <w:sz w:val="24"/>
          <w:szCs w:val="24"/>
          <w:lang w:eastAsia="en-US"/>
        </w:rPr>
        <w:t>Przewidziany czas na integrację pomiędzy systemem zamawiającego                     i oferenta wynosi  2 dni.</w:t>
      </w:r>
    </w:p>
    <w:p w:rsidR="0094588B" w:rsidRPr="00120124" w:rsidRDefault="0094588B" w:rsidP="0094588B">
      <w:pPr>
        <w:pStyle w:val="Akapitzlist"/>
        <w:autoSpaceDE w:val="0"/>
        <w:autoSpaceDN w:val="0"/>
        <w:adjustRightInd w:val="0"/>
        <w:spacing w:after="152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94588B" w:rsidRPr="00120124" w:rsidRDefault="0094588B" w:rsidP="0094588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color w:val="000000"/>
          <w:sz w:val="24"/>
          <w:szCs w:val="24"/>
          <w:lang w:eastAsia="en-US"/>
        </w:rPr>
        <w:t xml:space="preserve">Czy zamawiający posiada wszelkie niezbędne licencje i moduły systemu do przeprowadzenia integracji? </w:t>
      </w:r>
    </w:p>
    <w:p w:rsidR="0027224E" w:rsidRPr="00120124" w:rsidRDefault="0027224E" w:rsidP="0094588B">
      <w:pPr>
        <w:pStyle w:val="Akapitzlist"/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0124">
        <w:rPr>
          <w:b/>
          <w:kern w:val="2"/>
          <w:sz w:val="24"/>
          <w:szCs w:val="24"/>
        </w:rPr>
        <w:t>Odpowiedź:</w:t>
      </w:r>
      <w:r w:rsidR="0094588B" w:rsidRPr="00120124">
        <w:rPr>
          <w:b/>
          <w:kern w:val="2"/>
          <w:sz w:val="24"/>
          <w:szCs w:val="24"/>
        </w:rPr>
        <w:t xml:space="preserve"> TAK</w:t>
      </w:r>
    </w:p>
    <w:p w:rsidR="00087ABF" w:rsidRPr="00087ABF" w:rsidRDefault="00087ABF" w:rsidP="00087AB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27224E" w:rsidRPr="00120124" w:rsidRDefault="00087ABF" w:rsidP="00087AB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color w:val="000000"/>
          <w:sz w:val="24"/>
          <w:szCs w:val="24"/>
          <w:lang w:eastAsia="en-US"/>
        </w:rPr>
        <w:t xml:space="preserve">W związku z przygotowywaniem oferty konkursowej, zwracam się z serdeczną prośbą o przekazanie listy badań, które Zamawiający będzie zlecał w trypie PILNE/CITO, których wyniki będą przekazywane wciągu 4 godzin. </w:t>
      </w:r>
    </w:p>
    <w:p w:rsidR="00420061" w:rsidRPr="00420061" w:rsidRDefault="00087ABF" w:rsidP="00120124">
      <w:pPr>
        <w:pStyle w:val="Tekstpodstawowywcity"/>
        <w:ind w:firstLine="708"/>
        <w:rPr>
          <w:b/>
          <w:iCs/>
          <w:szCs w:val="24"/>
        </w:rPr>
      </w:pPr>
      <w:r w:rsidRPr="00120124">
        <w:rPr>
          <w:b/>
          <w:iCs/>
          <w:szCs w:val="24"/>
        </w:rPr>
        <w:t xml:space="preserve">Odpowiedź: </w:t>
      </w:r>
      <w:r w:rsidR="00420061" w:rsidRPr="00420061">
        <w:rPr>
          <w:b/>
          <w:szCs w:val="24"/>
        </w:rPr>
        <w:t>Badania te dookreśla zawsze lekarz kierujący na badania.</w:t>
      </w:r>
    </w:p>
    <w:p w:rsidR="00420061" w:rsidRPr="00120124" w:rsidRDefault="00420061" w:rsidP="00C718B3">
      <w:pPr>
        <w:spacing w:line="360" w:lineRule="auto"/>
        <w:ind w:left="5663" w:firstLine="709"/>
        <w:jc w:val="both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023036" w:rsidP="00C718B3">
      <w:pPr>
        <w:spacing w:line="360" w:lineRule="auto"/>
        <w:ind w:left="5663" w:firstLine="709"/>
        <w:jc w:val="both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poważaniem</w:t>
      </w:r>
    </w:p>
    <w:p w:rsidR="00C718B3" w:rsidRPr="00120124" w:rsidRDefault="00C718B3" w:rsidP="00C718B3">
      <w:pPr>
        <w:ind w:left="5663" w:firstLine="709"/>
        <w:jc w:val="both"/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F6784" w:rsidRDefault="00AF6784"/>
    <w:sectPr w:rsidR="00AF6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1DD"/>
    <w:multiLevelType w:val="hybridMultilevel"/>
    <w:tmpl w:val="82A8D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64084"/>
    <w:multiLevelType w:val="hybridMultilevel"/>
    <w:tmpl w:val="85987A08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E16D578">
      <w:start w:val="1"/>
      <w:numFmt w:val="decimal"/>
      <w:lvlText w:val="%4."/>
      <w:lvlJc w:val="left"/>
      <w:pPr>
        <w:ind w:left="4755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84"/>
    <w:rsid w:val="00023036"/>
    <w:rsid w:val="00087ABF"/>
    <w:rsid w:val="00120124"/>
    <w:rsid w:val="0027224E"/>
    <w:rsid w:val="00420061"/>
    <w:rsid w:val="005E5884"/>
    <w:rsid w:val="0094588B"/>
    <w:rsid w:val="00AF6784"/>
    <w:rsid w:val="00B25E5B"/>
    <w:rsid w:val="00BA0F63"/>
    <w:rsid w:val="00C7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58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5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CAAD832E</Template>
  <TotalTime>33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cp:lastPrinted>2021-03-25T11:28:00Z</cp:lastPrinted>
  <dcterms:created xsi:type="dcterms:W3CDTF">2021-03-25T10:56:00Z</dcterms:created>
  <dcterms:modified xsi:type="dcterms:W3CDTF">2021-03-25T11:40:00Z</dcterms:modified>
</cp:coreProperties>
</file>