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8B3" w:rsidRPr="00C718B3" w:rsidRDefault="00BA0F63" w:rsidP="00C718B3">
      <w:pPr>
        <w:jc w:val="right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Strzelin dn. 25.03.2021</w:t>
      </w:r>
      <w:r w:rsidR="00C718B3" w:rsidRPr="00C718B3"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r.</w:t>
      </w:r>
    </w:p>
    <w:p w:rsidR="00C718B3" w:rsidRPr="00C718B3" w:rsidRDefault="00C718B3" w:rsidP="00C718B3">
      <w:pPr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Default="00BA0F63" w:rsidP="00C718B3">
      <w:pPr>
        <w:pStyle w:val="Nagwek3"/>
        <w:rPr>
          <w:iCs/>
          <w:szCs w:val="24"/>
        </w:rPr>
      </w:pPr>
      <w:r>
        <w:rPr>
          <w:iCs/>
          <w:szCs w:val="24"/>
        </w:rPr>
        <w:t>Znak sprawy: L</w:t>
      </w:r>
      <w:r w:rsidR="00C718B3">
        <w:rPr>
          <w:iCs/>
          <w:szCs w:val="24"/>
        </w:rPr>
        <w:t xml:space="preserve"> Dz. </w:t>
      </w:r>
      <w:r>
        <w:rPr>
          <w:iCs/>
          <w:szCs w:val="24"/>
        </w:rPr>
        <w:t>082/03/21</w:t>
      </w:r>
    </w:p>
    <w:p w:rsidR="00C718B3" w:rsidRPr="00C718B3" w:rsidRDefault="00C718B3" w:rsidP="00C718B3">
      <w:pPr>
        <w:spacing w:line="360" w:lineRule="auto"/>
        <w:ind w:left="4956"/>
        <w:rPr>
          <w:b/>
          <w:bCs/>
          <w:i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C718B3" w:rsidRDefault="00C718B3" w:rsidP="00C718B3">
      <w:pPr>
        <w:spacing w:line="360" w:lineRule="auto"/>
        <w:ind w:left="4956"/>
        <w:rPr>
          <w:b/>
          <w:bCs/>
          <w:i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Default="00C718B3" w:rsidP="00C718B3">
      <w:pPr>
        <w:spacing w:line="360" w:lineRule="auto"/>
        <w:ind w:left="2124" w:firstLine="708"/>
        <w:rPr>
          <w:b/>
          <w:sz w:val="28"/>
          <w:szCs w:val="22"/>
        </w:rPr>
      </w:pPr>
      <w:r>
        <w:rPr>
          <w:b/>
          <w:sz w:val="28"/>
          <w:szCs w:val="22"/>
        </w:rPr>
        <w:t>Wykonawcy biorący udział w postępowaniu</w:t>
      </w:r>
    </w:p>
    <w:p w:rsidR="00C718B3" w:rsidRDefault="00C718B3" w:rsidP="00C718B3">
      <w:pPr>
        <w:pStyle w:val="Default"/>
        <w:spacing w:line="360" w:lineRule="auto"/>
        <w:rPr>
          <w:rFonts w:ascii="Times New Roman" w:hAnsi="Times New Roman" w:cs="Times New Roman"/>
          <w:sz w:val="28"/>
          <w:szCs w:val="22"/>
        </w:rPr>
      </w:pPr>
    </w:p>
    <w:p w:rsidR="00C718B3" w:rsidRDefault="00C718B3" w:rsidP="00C718B3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ODPOWIEDZI NA ZAPYTANIA NR 1</w:t>
      </w:r>
    </w:p>
    <w:p w:rsidR="00C718B3" w:rsidRPr="00C718B3" w:rsidRDefault="00C718B3" w:rsidP="00C718B3">
      <w:pPr>
        <w:spacing w:line="360" w:lineRule="auto"/>
        <w:jc w:val="center"/>
        <w:rPr>
          <w:i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</w:rPr>
        <w:t>Zamawiający przekazuje treść pytań do Ogłoszenia wraz z odpowiedziami:</w:t>
      </w:r>
    </w:p>
    <w:p w:rsidR="00C718B3" w:rsidRPr="00C718B3" w:rsidRDefault="00C718B3" w:rsidP="00C718B3">
      <w:pPr>
        <w:spacing w:line="360" w:lineRule="auto"/>
        <w:jc w:val="center"/>
        <w:rPr>
          <w:b/>
          <w:bCs/>
          <w:i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18B3">
        <w:rPr>
          <w:b/>
          <w:bCs/>
          <w:i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postepowania konkursowego na udzielanie świadczeń zdrowotnych w zakresie </w:t>
      </w:r>
      <w:r w:rsidR="00BA0F63">
        <w:rPr>
          <w:b/>
          <w:bCs/>
          <w:i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Badania Laboratoryjne i Mikrobiologii </w:t>
      </w:r>
    </w:p>
    <w:p w:rsidR="00C718B3" w:rsidRPr="00BA0F63" w:rsidRDefault="00C718B3" w:rsidP="00C718B3">
      <w:pPr>
        <w:pStyle w:val="Tekstpodstawowywcity"/>
        <w:ind w:firstLine="0"/>
        <w:rPr>
          <w:iCs/>
          <w:sz w:val="22"/>
          <w:szCs w:val="22"/>
        </w:rPr>
      </w:pPr>
    </w:p>
    <w:p w:rsidR="00BA0F63" w:rsidRPr="00BA0F63" w:rsidRDefault="00C718B3" w:rsidP="00BA0F63">
      <w:pPr>
        <w:tabs>
          <w:tab w:val="left" w:pos="6237"/>
        </w:tabs>
        <w:spacing w:after="120"/>
        <w:ind w:right="-142"/>
        <w:jc w:val="both"/>
        <w:rPr>
          <w:kern w:val="2"/>
          <w:sz w:val="24"/>
          <w:szCs w:val="24"/>
        </w:rPr>
      </w:pPr>
      <w:r w:rsidRPr="00BA0F63">
        <w:rPr>
          <w:b/>
          <w:sz w:val="22"/>
          <w:szCs w:val="22"/>
        </w:rPr>
        <w:t>Pytanie 1</w:t>
      </w:r>
      <w:r w:rsidR="00BA0F63" w:rsidRPr="00BA0F63">
        <w:rPr>
          <w:b/>
          <w:sz w:val="22"/>
          <w:szCs w:val="22"/>
        </w:rPr>
        <w:t xml:space="preserve">.  </w:t>
      </w:r>
    </w:p>
    <w:p w:rsidR="00BA0F63" w:rsidRDefault="00BA0F63" w:rsidP="00BA0F63">
      <w:pPr>
        <w:tabs>
          <w:tab w:val="left" w:pos="6237"/>
        </w:tabs>
        <w:spacing w:after="120"/>
        <w:ind w:right="-142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Oferent zwrócił się z zapytaniem dot. wyrażenia zgody na wykonywanie pobrań w innej lokalizacji</w:t>
      </w:r>
      <w:r w:rsidR="0027224E">
        <w:rPr>
          <w:kern w:val="2"/>
          <w:sz w:val="24"/>
          <w:szCs w:val="24"/>
        </w:rPr>
        <w:t xml:space="preserve"> niż w PZLA w Strzelinie </w:t>
      </w:r>
      <w:r>
        <w:rPr>
          <w:kern w:val="2"/>
          <w:sz w:val="24"/>
          <w:szCs w:val="24"/>
        </w:rPr>
        <w:t xml:space="preserve"> po ewentualnym wybraniu oferty.</w:t>
      </w:r>
    </w:p>
    <w:p w:rsidR="00EC549A" w:rsidRPr="00EC549A" w:rsidRDefault="0027224E" w:rsidP="00BA0F63">
      <w:pPr>
        <w:tabs>
          <w:tab w:val="left" w:pos="6237"/>
        </w:tabs>
        <w:spacing w:after="120"/>
        <w:ind w:right="-142"/>
        <w:jc w:val="both"/>
        <w:rPr>
          <w:b/>
          <w:kern w:val="2"/>
          <w:sz w:val="24"/>
          <w:szCs w:val="24"/>
        </w:rPr>
      </w:pPr>
      <w:r w:rsidRPr="00EC549A">
        <w:rPr>
          <w:b/>
          <w:kern w:val="2"/>
          <w:sz w:val="24"/>
          <w:szCs w:val="24"/>
        </w:rPr>
        <w:t>Odpowiedź:</w:t>
      </w:r>
      <w:r w:rsidR="00EC549A">
        <w:rPr>
          <w:b/>
          <w:kern w:val="2"/>
          <w:sz w:val="24"/>
          <w:szCs w:val="24"/>
        </w:rPr>
        <w:t xml:space="preserve"> Warunki konkursu dookreślają, iż punkt pobrań ma być zlokalizowany                    w siedzibie PZLA w Strzelinie przy ul. Mickiewicza 20.Inna lokalizacja nie pozwoli na zachowanie konkurencyjności innym podmiotom biorącym udział w konkursie.</w:t>
      </w:r>
      <w:bookmarkStart w:id="0" w:name="_GoBack"/>
      <w:bookmarkEnd w:id="0"/>
      <w:r w:rsidR="00EC549A">
        <w:rPr>
          <w:b/>
          <w:kern w:val="2"/>
          <w:sz w:val="24"/>
          <w:szCs w:val="24"/>
        </w:rPr>
        <w:t xml:space="preserve"> </w:t>
      </w:r>
    </w:p>
    <w:p w:rsidR="0027224E" w:rsidRDefault="0027224E" w:rsidP="00BA0F63">
      <w:pPr>
        <w:tabs>
          <w:tab w:val="left" w:pos="6237"/>
        </w:tabs>
        <w:spacing w:after="120"/>
        <w:ind w:right="-142"/>
        <w:jc w:val="both"/>
        <w:rPr>
          <w:kern w:val="2"/>
          <w:sz w:val="24"/>
          <w:szCs w:val="24"/>
        </w:rPr>
      </w:pPr>
    </w:p>
    <w:p w:rsidR="00C718B3" w:rsidRDefault="00C718B3" w:rsidP="00C718B3">
      <w:pPr>
        <w:pStyle w:val="Tekstpodstawowywcity"/>
        <w:ind w:firstLine="708"/>
        <w:rPr>
          <w:rFonts w:ascii="Arial" w:hAnsi="Arial" w:cs="Arial"/>
          <w:i/>
          <w:iCs/>
          <w:szCs w:val="22"/>
        </w:rPr>
      </w:pPr>
    </w:p>
    <w:p w:rsidR="00C718B3" w:rsidRPr="00C718B3" w:rsidRDefault="00C718B3" w:rsidP="00C718B3">
      <w:pPr>
        <w:spacing w:line="360" w:lineRule="auto"/>
        <w:ind w:left="5663" w:firstLine="709"/>
        <w:jc w:val="both"/>
        <w:rPr>
          <w:i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18B3">
        <w:rPr>
          <w:iCs/>
          <w:sz w:val="24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poważaniem,</w:t>
      </w:r>
    </w:p>
    <w:p w:rsidR="00C718B3" w:rsidRPr="00C718B3" w:rsidRDefault="00C718B3" w:rsidP="00C718B3">
      <w:pPr>
        <w:ind w:left="5663" w:firstLine="709"/>
        <w:jc w:val="both"/>
        <w:rPr>
          <w:b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18B3">
        <w:rPr>
          <w:b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F6784" w:rsidRDefault="00AF6784"/>
    <w:sectPr w:rsidR="00AF6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64084"/>
    <w:multiLevelType w:val="hybridMultilevel"/>
    <w:tmpl w:val="85987A08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E16D578">
      <w:start w:val="1"/>
      <w:numFmt w:val="decimal"/>
      <w:lvlText w:val="%4."/>
      <w:lvlJc w:val="left"/>
      <w:pPr>
        <w:ind w:left="4755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5760" w:hanging="360"/>
      </w:pPr>
    </w:lvl>
    <w:lvl w:ilvl="5" w:tplc="0415001B">
      <w:start w:val="1"/>
      <w:numFmt w:val="lowerRoman"/>
      <w:lvlText w:val="%6."/>
      <w:lvlJc w:val="right"/>
      <w:pPr>
        <w:ind w:left="6480" w:hanging="180"/>
      </w:pPr>
    </w:lvl>
    <w:lvl w:ilvl="6" w:tplc="0415000F">
      <w:start w:val="1"/>
      <w:numFmt w:val="decimal"/>
      <w:lvlText w:val="%7."/>
      <w:lvlJc w:val="left"/>
      <w:pPr>
        <w:ind w:left="7200" w:hanging="360"/>
      </w:pPr>
    </w:lvl>
    <w:lvl w:ilvl="7" w:tplc="04150019">
      <w:start w:val="1"/>
      <w:numFmt w:val="lowerLetter"/>
      <w:lvlText w:val="%8."/>
      <w:lvlJc w:val="left"/>
      <w:pPr>
        <w:ind w:left="7920" w:hanging="360"/>
      </w:pPr>
    </w:lvl>
    <w:lvl w:ilvl="8" w:tplc="0415001B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884"/>
    <w:rsid w:val="0027224E"/>
    <w:rsid w:val="005E5884"/>
    <w:rsid w:val="00AF6784"/>
    <w:rsid w:val="00BA0F63"/>
    <w:rsid w:val="00C718B3"/>
    <w:rsid w:val="00EC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18B3"/>
    <w:pPr>
      <w:keepNext/>
      <w:outlineLvl w:val="2"/>
    </w:pPr>
    <w:rPr>
      <w:shadow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718B3"/>
    <w:pPr>
      <w:spacing w:line="360" w:lineRule="auto"/>
      <w:ind w:firstLine="709"/>
      <w:jc w:val="both"/>
    </w:pPr>
    <w:rPr>
      <w:shadow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customStyle="1" w:styleId="Default">
    <w:name w:val="Default"/>
    <w:rsid w:val="00C718B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18B3"/>
    <w:pPr>
      <w:keepNext/>
      <w:outlineLvl w:val="2"/>
    </w:pPr>
    <w:rPr>
      <w:shadow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718B3"/>
    <w:pPr>
      <w:spacing w:line="360" w:lineRule="auto"/>
      <w:ind w:firstLine="709"/>
      <w:jc w:val="both"/>
    </w:pPr>
    <w:rPr>
      <w:shadow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customStyle="1" w:styleId="Default">
    <w:name w:val="Default"/>
    <w:rsid w:val="00C718B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70C4392F</Template>
  <TotalTime>17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</cp:revision>
  <cp:lastPrinted>2021-03-25T11:10:00Z</cp:lastPrinted>
  <dcterms:created xsi:type="dcterms:W3CDTF">2021-03-25T10:56:00Z</dcterms:created>
  <dcterms:modified xsi:type="dcterms:W3CDTF">2021-03-25T11:42:00Z</dcterms:modified>
</cp:coreProperties>
</file>