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E5" w:rsidRPr="008571D8" w:rsidRDefault="00DC41E5" w:rsidP="00F65B13">
      <w:pPr>
        <w:rPr>
          <w:sz w:val="22"/>
          <w:szCs w:val="22"/>
        </w:rPr>
      </w:pPr>
    </w:p>
    <w:p w:rsidR="00DC41E5" w:rsidRPr="008571D8" w:rsidRDefault="00F56E9F" w:rsidP="00DC41E5">
      <w:pPr>
        <w:pStyle w:val="Standard"/>
        <w:jc w:val="right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  <w:szCs w:val="20"/>
        </w:rPr>
        <w:t>Załącznik Nr 1</w:t>
      </w:r>
    </w:p>
    <w:p w:rsidR="00DC41E5" w:rsidRPr="008571D8" w:rsidRDefault="00DC41E5" w:rsidP="00DC41E5">
      <w:pPr>
        <w:pStyle w:val="Standard"/>
        <w:jc w:val="center"/>
        <w:rPr>
          <w:rFonts w:cs="Times New Roman"/>
          <w:b/>
          <w:sz w:val="28"/>
          <w:szCs w:val="20"/>
        </w:rPr>
      </w:pPr>
    </w:p>
    <w:p w:rsidR="00DC41E5" w:rsidRPr="008571D8" w:rsidRDefault="00DC41E5" w:rsidP="00DC41E5">
      <w:pPr>
        <w:pStyle w:val="Standard"/>
        <w:jc w:val="center"/>
        <w:rPr>
          <w:rFonts w:cs="Times New Roman"/>
          <w:b/>
          <w:sz w:val="28"/>
          <w:szCs w:val="20"/>
        </w:rPr>
      </w:pPr>
      <w:r w:rsidRPr="008571D8">
        <w:rPr>
          <w:rFonts w:cs="Times New Roman"/>
          <w:b/>
          <w:sz w:val="28"/>
          <w:szCs w:val="20"/>
        </w:rPr>
        <w:t>FORMULARZ OFERTY</w:t>
      </w:r>
    </w:p>
    <w:p w:rsidR="002F31F1" w:rsidRPr="002F31F1" w:rsidRDefault="002F31F1" w:rsidP="002F31F1">
      <w:pPr>
        <w:spacing w:before="100" w:beforeAutospacing="1" w:after="100" w:afterAutospacing="1"/>
        <w:jc w:val="center"/>
        <w:outlineLvl w:val="0"/>
        <w:rPr>
          <w:b/>
          <w:bCs/>
          <w:kern w:val="36"/>
          <w:szCs w:val="48"/>
          <w:vertAlign w:val="superscript"/>
        </w:rPr>
      </w:pPr>
      <w:r w:rsidRPr="002F31F1">
        <w:rPr>
          <w:b/>
          <w:bCs/>
          <w:kern w:val="36"/>
          <w:szCs w:val="48"/>
        </w:rPr>
        <w:t>Inwentaryzacja architektoniczna budynku PZLA w Strzelinie przy ul. Mickiewicza 20                         o powierzchni 2 500 m</w:t>
      </w:r>
      <w:r w:rsidRPr="002F31F1">
        <w:rPr>
          <w:b/>
          <w:bCs/>
          <w:kern w:val="36"/>
          <w:szCs w:val="48"/>
          <w:vertAlign w:val="superscript"/>
        </w:rPr>
        <w:t>2</w:t>
      </w:r>
      <w:r>
        <w:rPr>
          <w:b/>
          <w:bCs/>
          <w:kern w:val="36"/>
          <w:szCs w:val="48"/>
          <w:vertAlign w:val="superscript"/>
        </w:rPr>
        <w:t>.</w:t>
      </w:r>
      <w:r w:rsidRPr="002F31F1">
        <w:rPr>
          <w:b/>
          <w:bCs/>
          <w:kern w:val="36"/>
          <w:szCs w:val="48"/>
        </w:rPr>
        <w:t xml:space="preserve">Inwentaryzacja obejmuje wnętrze budynku jak również elewacje – bez inwentaryzacji branżowych </w:t>
      </w:r>
    </w:p>
    <w:p w:rsidR="00DC41E5" w:rsidRPr="008571D8" w:rsidRDefault="00DC41E5" w:rsidP="00DC41E5">
      <w:pPr>
        <w:pStyle w:val="Standard"/>
        <w:rPr>
          <w:rFonts w:cs="Times New Roman"/>
          <w:szCs w:val="20"/>
        </w:rPr>
      </w:pPr>
    </w:p>
    <w:p w:rsidR="00DC41E5" w:rsidRPr="008571D8" w:rsidRDefault="008571D8" w:rsidP="008571D8">
      <w:pPr>
        <w:spacing w:after="200" w:line="360" w:lineRule="auto"/>
      </w:pPr>
      <w:r w:rsidRPr="008571D8">
        <w:t>Zamówienie nie podlega stosowaniu przepisów ustawy z dnia 29 stycznia 2004 roku Prawo zamówień publicznych (j.t.Dz.U.2017.1579), na podstawie art. 4 ust. 8 w/w ustawy.</w:t>
      </w:r>
    </w:p>
    <w:p w:rsidR="00DC41E5" w:rsidRPr="008571D8" w:rsidRDefault="00DC41E5" w:rsidP="00DC41E5">
      <w:pPr>
        <w:pStyle w:val="Standard"/>
        <w:numPr>
          <w:ilvl w:val="0"/>
          <w:numId w:val="3"/>
        </w:numPr>
        <w:ind w:left="426" w:hanging="426"/>
        <w:rPr>
          <w:rFonts w:cs="Times New Roman"/>
          <w:b/>
          <w:szCs w:val="20"/>
        </w:rPr>
      </w:pPr>
      <w:r w:rsidRPr="008571D8">
        <w:rPr>
          <w:rFonts w:cs="Times New Roman"/>
          <w:b/>
          <w:szCs w:val="20"/>
        </w:rPr>
        <w:t>Nazwa i adres ZAMAWIAJĄCEGO:</w:t>
      </w:r>
    </w:p>
    <w:p w:rsidR="00DC41E5" w:rsidRPr="008571D8" w:rsidRDefault="00DC41E5" w:rsidP="00DC41E5">
      <w:pPr>
        <w:pStyle w:val="Standard"/>
        <w:rPr>
          <w:rFonts w:cs="Times New Roman"/>
          <w:szCs w:val="20"/>
        </w:rPr>
      </w:pPr>
      <w:r w:rsidRPr="008571D8">
        <w:rPr>
          <w:rFonts w:cs="Times New Roman"/>
          <w:szCs w:val="20"/>
        </w:rPr>
        <w:t>Publiczny Zakład Lecznictwa Ambulatoryjnego w Strzelinie</w:t>
      </w:r>
      <w:r w:rsidR="00A41402" w:rsidRPr="008571D8">
        <w:rPr>
          <w:rFonts w:cs="Times New Roman"/>
          <w:szCs w:val="20"/>
        </w:rPr>
        <w:t xml:space="preserve"> </w:t>
      </w:r>
      <w:r w:rsidRPr="008571D8">
        <w:rPr>
          <w:rFonts w:cs="Times New Roman"/>
          <w:szCs w:val="20"/>
        </w:rPr>
        <w:t>ul. Mickiewicza 20, 57-100 Strzelin</w:t>
      </w:r>
    </w:p>
    <w:p w:rsidR="00DC41E5" w:rsidRPr="008571D8" w:rsidRDefault="00DC41E5" w:rsidP="00DC41E5">
      <w:pPr>
        <w:pStyle w:val="Standard"/>
        <w:ind w:left="426"/>
        <w:rPr>
          <w:rFonts w:cs="Times New Roman"/>
          <w:b/>
          <w:szCs w:val="20"/>
        </w:rPr>
      </w:pPr>
    </w:p>
    <w:p w:rsidR="002F31F1" w:rsidRPr="002F31F1" w:rsidRDefault="00DC41E5" w:rsidP="002F31F1">
      <w:pPr>
        <w:pStyle w:val="Standard"/>
        <w:numPr>
          <w:ilvl w:val="0"/>
          <w:numId w:val="3"/>
        </w:numPr>
        <w:rPr>
          <w:rFonts w:cs="Times New Roman"/>
          <w:b/>
          <w:szCs w:val="20"/>
        </w:rPr>
      </w:pPr>
      <w:r w:rsidRPr="008571D8">
        <w:rPr>
          <w:rFonts w:cs="Times New Roman"/>
          <w:b/>
          <w:szCs w:val="20"/>
        </w:rPr>
        <w:t>Nazwa przedmiotu zamówienia:</w:t>
      </w:r>
      <w:r w:rsidR="002F31F1">
        <w:rPr>
          <w:rFonts w:cs="Times New Roman"/>
          <w:b/>
          <w:szCs w:val="20"/>
        </w:rPr>
        <w:t xml:space="preserve"> </w:t>
      </w:r>
      <w:r w:rsidR="002F31F1" w:rsidRPr="002F31F1">
        <w:rPr>
          <w:b/>
          <w:bCs/>
          <w:kern w:val="36"/>
          <w:szCs w:val="48"/>
        </w:rPr>
        <w:t>Inwentaryzacja architektoniczna budynku PZLA w Str</w:t>
      </w:r>
      <w:r w:rsidR="002F31F1">
        <w:rPr>
          <w:b/>
          <w:bCs/>
          <w:kern w:val="36"/>
          <w:szCs w:val="48"/>
        </w:rPr>
        <w:t xml:space="preserve">zelinie przy ul. Mickiewicza 20 </w:t>
      </w:r>
      <w:r w:rsidR="002F31F1" w:rsidRPr="002F31F1">
        <w:rPr>
          <w:b/>
          <w:bCs/>
          <w:kern w:val="36"/>
          <w:szCs w:val="48"/>
        </w:rPr>
        <w:t>o powierzchni 2 500 m</w:t>
      </w:r>
      <w:r w:rsidR="002F31F1" w:rsidRPr="002F31F1">
        <w:rPr>
          <w:b/>
          <w:bCs/>
          <w:kern w:val="36"/>
          <w:szCs w:val="48"/>
          <w:vertAlign w:val="superscript"/>
        </w:rPr>
        <w:t>2</w:t>
      </w:r>
      <w:r w:rsidR="002F31F1">
        <w:rPr>
          <w:b/>
          <w:bCs/>
          <w:kern w:val="36"/>
          <w:szCs w:val="48"/>
          <w:vertAlign w:val="superscript"/>
        </w:rPr>
        <w:t xml:space="preserve">. </w:t>
      </w:r>
      <w:r w:rsidR="002F31F1" w:rsidRPr="002F31F1">
        <w:rPr>
          <w:b/>
          <w:bCs/>
          <w:kern w:val="36"/>
          <w:szCs w:val="48"/>
        </w:rPr>
        <w:t xml:space="preserve">Inwentaryzacja obejmuje wnętrze budynku jak również elewacje – bez inwentaryzacji branżowych </w:t>
      </w:r>
    </w:p>
    <w:p w:rsidR="002F31F1" w:rsidRPr="002F31F1" w:rsidRDefault="002F31F1" w:rsidP="002F31F1">
      <w:pPr>
        <w:spacing w:line="360" w:lineRule="auto"/>
        <w:jc w:val="both"/>
      </w:pPr>
      <w:r w:rsidRPr="002F31F1">
        <w:t> </w:t>
      </w:r>
    </w:p>
    <w:p w:rsidR="00F65B13" w:rsidRPr="008571D8" w:rsidRDefault="00F65B13" w:rsidP="002F31F1">
      <w:pPr>
        <w:pStyle w:val="Standard"/>
        <w:rPr>
          <w:b/>
          <w:sz w:val="22"/>
          <w:szCs w:val="22"/>
        </w:rPr>
      </w:pPr>
      <w:r w:rsidRPr="008571D8">
        <w:rPr>
          <w:b/>
          <w:sz w:val="22"/>
          <w:szCs w:val="22"/>
        </w:rPr>
        <w:t>Nazwa</w:t>
      </w:r>
      <w:r w:rsidR="00DC41E5" w:rsidRPr="008571D8">
        <w:rPr>
          <w:b/>
          <w:sz w:val="22"/>
          <w:szCs w:val="22"/>
        </w:rPr>
        <w:t xml:space="preserve"> i adres </w:t>
      </w:r>
      <w:r w:rsidRPr="008571D8">
        <w:rPr>
          <w:b/>
          <w:sz w:val="22"/>
          <w:szCs w:val="22"/>
        </w:rPr>
        <w:t xml:space="preserve"> Wykonawcy</w:t>
      </w:r>
    </w:p>
    <w:p w:rsidR="00F65B13" w:rsidRPr="008571D8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8571D8" w:rsidRDefault="006C27F5" w:rsidP="00F65B13">
      <w:pPr>
        <w:pStyle w:val="Tekstkomentarza"/>
        <w:spacing w:line="360" w:lineRule="auto"/>
        <w:rPr>
          <w:b/>
          <w:sz w:val="22"/>
          <w:szCs w:val="22"/>
        </w:rPr>
      </w:pPr>
      <w:r>
        <w:rPr>
          <w:sz w:val="22"/>
          <w:szCs w:val="22"/>
        </w:rPr>
        <w:t xml:space="preserve">z siedzibą w </w:t>
      </w:r>
      <w:r w:rsidR="00F65B13" w:rsidRPr="008571D8">
        <w:rPr>
          <w:sz w:val="22"/>
          <w:szCs w:val="22"/>
        </w:rPr>
        <w:t>…................................................................................................................................</w:t>
      </w:r>
      <w:r w:rsidR="002F31F1">
        <w:rPr>
          <w:sz w:val="22"/>
          <w:szCs w:val="22"/>
        </w:rPr>
        <w:t>..............................</w:t>
      </w:r>
    </w:p>
    <w:p w:rsidR="00F65B13" w:rsidRPr="008571D8" w:rsidRDefault="00F65B13" w:rsidP="00DC41E5">
      <w:pPr>
        <w:pStyle w:val="Tekstkomentarza"/>
        <w:jc w:val="both"/>
        <w:rPr>
          <w:sz w:val="22"/>
          <w:szCs w:val="22"/>
        </w:rPr>
      </w:pPr>
      <w:r w:rsidRPr="008571D8">
        <w:rPr>
          <w:sz w:val="22"/>
          <w:szCs w:val="22"/>
        </w:rPr>
        <w:t xml:space="preserve">Przystępując do zapytania ofertowego  </w:t>
      </w:r>
      <w:r w:rsidRPr="008571D8">
        <w:rPr>
          <w:snapToGrid w:val="0"/>
          <w:sz w:val="22"/>
        </w:rPr>
        <w:t>oferujemy wykonanie przedmiotu zamówienia:</w:t>
      </w:r>
    </w:p>
    <w:p w:rsidR="00DC41E5" w:rsidRPr="008571D8" w:rsidRDefault="00DC41E5" w:rsidP="00F65B13">
      <w:pPr>
        <w:jc w:val="both"/>
        <w:rPr>
          <w:b/>
          <w:sz w:val="22"/>
          <w:szCs w:val="22"/>
        </w:rPr>
      </w:pPr>
    </w:p>
    <w:p w:rsidR="00F65B13" w:rsidRPr="008571D8" w:rsidRDefault="00F65B13" w:rsidP="00F65B13">
      <w:pPr>
        <w:spacing w:line="480" w:lineRule="auto"/>
        <w:ind w:left="360"/>
        <w:jc w:val="center"/>
        <w:rPr>
          <w:b/>
          <w:snapToGrid w:val="0"/>
          <w:color w:val="000000"/>
        </w:rPr>
      </w:pPr>
      <w:r w:rsidRPr="008571D8">
        <w:rPr>
          <w:b/>
          <w:snapToGrid w:val="0"/>
          <w:color w:val="000000"/>
        </w:rPr>
        <w:t>za cenę brutto: ……………………………… zł</w:t>
      </w:r>
    </w:p>
    <w:p w:rsidR="00DC41E5" w:rsidRPr="008571D8" w:rsidRDefault="00F65B13" w:rsidP="008571D8">
      <w:pPr>
        <w:pStyle w:val="Tekstpodstawowywcity2"/>
        <w:spacing w:line="360" w:lineRule="auto"/>
      </w:pPr>
      <w:r w:rsidRPr="008571D8">
        <w:t>słownie:…................................................................................................................................ w tym: cena netto ……………………………… zł, podatek VAT …...................%           tj. …................................... zł</w:t>
      </w:r>
    </w:p>
    <w:p w:rsidR="00DC41E5" w:rsidRPr="002F31F1" w:rsidRDefault="00DC41E5" w:rsidP="002F31F1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bCs/>
          <w:u w:val="single"/>
        </w:rPr>
      </w:pPr>
      <w:r w:rsidRPr="002F31F1">
        <w:rPr>
          <w:bCs/>
        </w:rPr>
        <w:t>Przedmiot zamówienia wykonamy w terminie do …………………………………………</w:t>
      </w:r>
    </w:p>
    <w:p w:rsidR="00DC41E5" w:rsidRPr="002F31F1" w:rsidRDefault="00DC41E5" w:rsidP="002F31F1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bCs/>
          <w:u w:val="single"/>
        </w:rPr>
      </w:pPr>
      <w:r w:rsidRPr="002F31F1">
        <w:rPr>
          <w:bCs/>
        </w:rPr>
        <w:t>Osobą odpowiedzialną za realizację zamówienia ze strony Wykonawcy będzie………….</w:t>
      </w:r>
    </w:p>
    <w:p w:rsidR="00DC41E5" w:rsidRPr="002F31F1" w:rsidRDefault="00DC41E5" w:rsidP="002F31F1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2F31F1">
        <w:rPr>
          <w:bCs/>
        </w:rPr>
        <w:t>Oświadczamy, iż zdobyliśmy konieczne informacje dotyczące realizacji zamówienia oraz przygotowania i złożenia oferty.</w:t>
      </w:r>
    </w:p>
    <w:p w:rsidR="00DC41E5" w:rsidRPr="002F31F1" w:rsidRDefault="00DC41E5" w:rsidP="002F31F1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2F31F1">
        <w:rPr>
          <w:bCs/>
        </w:rPr>
        <w:t>W cenach wskazanych w niniejszej ofercie zostały uwzględnione wszystkie koszty związane z wykonaniem przedmiotu zamówienia w tym koszty dostawy.</w:t>
      </w:r>
    </w:p>
    <w:p w:rsidR="00DC41E5" w:rsidRPr="002F31F1" w:rsidRDefault="00DC41E5" w:rsidP="002F31F1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2F31F1">
        <w:rPr>
          <w:bCs/>
        </w:rPr>
        <w:t>Oświadczamy, że wycena przedmiotu zamówienia uwzględnia wszystkie uwarunkowania oraz czynniki związane z realizacją zamówienia i obejmuje cały zakres rzeczowy zamówienia – jest kompletna.</w:t>
      </w:r>
    </w:p>
    <w:p w:rsidR="002F31F1" w:rsidRPr="002F31F1" w:rsidRDefault="002F31F1" w:rsidP="002F31F1">
      <w:r>
        <w:t xml:space="preserve">- </w:t>
      </w:r>
      <w:r w:rsidRPr="002F31F1">
        <w:t>Oświadczamy, że spełniamy warunki udziału w postępowaniu.</w:t>
      </w:r>
    </w:p>
    <w:p w:rsidR="002F31F1" w:rsidRPr="002F31F1" w:rsidRDefault="002F31F1" w:rsidP="002F31F1">
      <w:r>
        <w:t xml:space="preserve">- </w:t>
      </w:r>
      <w:r w:rsidRPr="002F31F1">
        <w:t xml:space="preserve">Uważamy się za związanych niniejszą ofertą </w:t>
      </w:r>
      <w:r w:rsidRPr="002F31F1">
        <w:rPr>
          <w:color w:val="000000"/>
        </w:rPr>
        <w:t>na czas 30 dni.</w:t>
      </w:r>
    </w:p>
    <w:p w:rsidR="002F31F1" w:rsidRPr="002F31F1" w:rsidRDefault="002F31F1" w:rsidP="002F31F1">
      <w:pPr>
        <w:pStyle w:val="Tekstpodstawowy"/>
        <w:spacing w:after="0"/>
        <w:ind w:left="426"/>
        <w:rPr>
          <w:bCs/>
        </w:rPr>
      </w:pPr>
    </w:p>
    <w:p w:rsidR="006C27F5" w:rsidRPr="006C27F5" w:rsidRDefault="006C27F5" w:rsidP="006C27F5">
      <w:pPr>
        <w:jc w:val="both"/>
        <w:rPr>
          <w:b/>
        </w:rPr>
      </w:pPr>
      <w:r w:rsidRPr="006C27F5">
        <w:rPr>
          <w:b/>
        </w:rPr>
        <w:lastRenderedPageBreak/>
        <w:t>Załączniki do oferty:</w:t>
      </w:r>
    </w:p>
    <w:p w:rsidR="006C27F5" w:rsidRPr="006C27F5" w:rsidRDefault="006C27F5" w:rsidP="006C27F5">
      <w:pPr>
        <w:pStyle w:val="Tekstpodstawowy"/>
      </w:pPr>
      <w:r w:rsidRPr="006C27F5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C27F5" w:rsidRPr="006C27F5" w:rsidRDefault="006C27F5" w:rsidP="006C27F5">
      <w:pPr>
        <w:pStyle w:val="Tekstpodstawowy"/>
      </w:pPr>
      <w:r w:rsidRPr="006C27F5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C27F5" w:rsidRPr="006C27F5" w:rsidRDefault="006C27F5" w:rsidP="006C27F5">
      <w:pPr>
        <w:pStyle w:val="Tekstpodstawowy"/>
      </w:pPr>
      <w:r w:rsidRPr="006C27F5">
        <w:t>.</w:t>
      </w:r>
    </w:p>
    <w:p w:rsidR="006C27F5" w:rsidRPr="006C27F5" w:rsidRDefault="006C27F5" w:rsidP="006C27F5"/>
    <w:p w:rsidR="006C27F5" w:rsidRDefault="006C27F5" w:rsidP="006C27F5">
      <w:pPr>
        <w:rPr>
          <w:rFonts w:ascii="Arial Narrow" w:hAnsi="Arial Narrow"/>
        </w:rPr>
      </w:pPr>
    </w:p>
    <w:p w:rsidR="006C27F5" w:rsidRDefault="006C27F5" w:rsidP="006C27F5">
      <w:pPr>
        <w:rPr>
          <w:rFonts w:ascii="Arial Narrow" w:hAnsi="Arial Narrow"/>
        </w:rPr>
      </w:pPr>
    </w:p>
    <w:p w:rsidR="006C27F5" w:rsidRDefault="006C27F5" w:rsidP="006C27F5">
      <w:pPr>
        <w:rPr>
          <w:rFonts w:ascii="Arial Narrow" w:hAnsi="Arial Narrow"/>
        </w:rPr>
      </w:pPr>
    </w:p>
    <w:p w:rsidR="006C27F5" w:rsidRDefault="006C27F5" w:rsidP="006C27F5">
      <w:pPr>
        <w:rPr>
          <w:rFonts w:ascii="Arial Narrow" w:hAnsi="Arial Narrow"/>
        </w:rPr>
      </w:pPr>
    </w:p>
    <w:p w:rsidR="006C27F5" w:rsidRDefault="006C27F5" w:rsidP="006C27F5">
      <w:pPr>
        <w:rPr>
          <w:rFonts w:ascii="Arial Narrow" w:hAnsi="Arial Narrow"/>
        </w:rPr>
      </w:pPr>
    </w:p>
    <w:p w:rsidR="006C27F5" w:rsidRPr="006C27F5" w:rsidRDefault="006C27F5" w:rsidP="006C27F5"/>
    <w:p w:rsidR="006C27F5" w:rsidRPr="006C27F5" w:rsidRDefault="006C27F5" w:rsidP="006C27F5">
      <w:pPr>
        <w:ind w:left="2832"/>
        <w:jc w:val="right"/>
      </w:pPr>
      <w:r w:rsidRPr="006C27F5">
        <w:t>podpis i pieczęć .........................................................................</w:t>
      </w:r>
    </w:p>
    <w:p w:rsidR="006C27F5" w:rsidRPr="006C27F5" w:rsidRDefault="006C27F5" w:rsidP="006C27F5">
      <w:pPr>
        <w:jc w:val="right"/>
        <w:rPr>
          <w:b/>
        </w:rPr>
      </w:pPr>
      <w:r w:rsidRPr="006C27F5">
        <w:t xml:space="preserve">    </w:t>
      </w:r>
      <w:r w:rsidRPr="006C27F5">
        <w:rPr>
          <w:i/>
        </w:rPr>
        <w:t>(osoba / osoby upoważnione do reprezentowania Wykonawcy</w:t>
      </w:r>
    </w:p>
    <w:p w:rsidR="006C27F5" w:rsidRPr="006C27F5" w:rsidRDefault="006C27F5" w:rsidP="006C27F5"/>
    <w:p w:rsidR="00DC41E5" w:rsidRPr="006C27F5" w:rsidRDefault="00DC41E5" w:rsidP="00DC41E5">
      <w:pPr>
        <w:pStyle w:val="Tekstkomentarza"/>
        <w:rPr>
          <w:b/>
          <w:sz w:val="24"/>
          <w:szCs w:val="24"/>
        </w:rPr>
      </w:pPr>
    </w:p>
    <w:p w:rsidR="00DC41E5" w:rsidRPr="006C27F5" w:rsidRDefault="00DC41E5" w:rsidP="00DC41E5">
      <w:pPr>
        <w:pStyle w:val="Tekstkomentarza"/>
        <w:jc w:val="both"/>
        <w:rPr>
          <w:sz w:val="22"/>
          <w:szCs w:val="22"/>
        </w:rPr>
      </w:pPr>
      <w:r w:rsidRPr="006C27F5">
        <w:rPr>
          <w:sz w:val="22"/>
          <w:szCs w:val="22"/>
        </w:rPr>
        <w:t>…..........................................</w:t>
      </w:r>
      <w:r w:rsidRPr="006C27F5">
        <w:rPr>
          <w:sz w:val="22"/>
          <w:szCs w:val="22"/>
        </w:rPr>
        <w:tab/>
      </w:r>
      <w:r w:rsidRPr="006C27F5">
        <w:rPr>
          <w:sz w:val="22"/>
          <w:szCs w:val="22"/>
        </w:rPr>
        <w:tab/>
        <w:t xml:space="preserve">     </w:t>
      </w:r>
      <w:r w:rsidR="006C27F5" w:rsidRPr="006C27F5">
        <w:rPr>
          <w:sz w:val="22"/>
          <w:szCs w:val="22"/>
        </w:rPr>
        <w:t xml:space="preserve">              </w:t>
      </w:r>
      <w:r w:rsidRPr="006C27F5">
        <w:rPr>
          <w:sz w:val="22"/>
          <w:szCs w:val="22"/>
        </w:rPr>
        <w:t>.</w:t>
      </w:r>
    </w:p>
    <w:p w:rsidR="00EB7A13" w:rsidRPr="006C27F5" w:rsidRDefault="00DC41E5" w:rsidP="0035660F">
      <w:pPr>
        <w:pStyle w:val="Tekstkomentarza"/>
        <w:ind w:left="5220" w:hanging="4653"/>
      </w:pPr>
      <w:r w:rsidRPr="006C27F5">
        <w:t xml:space="preserve">        Data                                                                                 </w:t>
      </w:r>
    </w:p>
    <w:sectPr w:rsidR="00EB7A13" w:rsidRPr="006C2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5A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472487D"/>
    <w:multiLevelType w:val="multilevel"/>
    <w:tmpl w:val="4C8295B8"/>
    <w:styleLink w:val="WW8Num2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11C67AB7"/>
    <w:multiLevelType w:val="multilevel"/>
    <w:tmpl w:val="2E060A58"/>
    <w:styleLink w:val="WW8Num4"/>
    <w:lvl w:ilvl="0">
      <w:start w:val="1"/>
      <w:numFmt w:val="lowerLetter"/>
      <w:lvlText w:val="%1)"/>
      <w:lvlJc w:val="left"/>
      <w:pPr>
        <w:ind w:left="0" w:firstLine="0"/>
      </w:pPr>
      <w:rPr>
        <w:bCs/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20DF3633"/>
    <w:multiLevelType w:val="multilevel"/>
    <w:tmpl w:val="092E9AF4"/>
    <w:styleLink w:val="WW8Num17"/>
    <w:lvl w:ilvl="0">
      <w:start w:val="1"/>
      <w:numFmt w:val="decimal"/>
      <w:lvlText w:val="%1."/>
      <w:lvlJc w:val="left"/>
      <w:pPr>
        <w:ind w:left="0" w:firstLine="0"/>
      </w:pPr>
      <w:rPr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20E521E1"/>
    <w:multiLevelType w:val="multilevel"/>
    <w:tmpl w:val="F9909000"/>
    <w:styleLink w:val="WW8Num1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>
    <w:nsid w:val="2695686D"/>
    <w:multiLevelType w:val="multilevel"/>
    <w:tmpl w:val="E76A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CF68B6"/>
    <w:multiLevelType w:val="multilevel"/>
    <w:tmpl w:val="B5261648"/>
    <w:styleLink w:val="WW8Num16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5D86A7A"/>
    <w:multiLevelType w:val="multilevel"/>
    <w:tmpl w:val="33247232"/>
    <w:styleLink w:val="WW8Num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7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F1"/>
    <w:rsid w:val="00211E13"/>
    <w:rsid w:val="002F31F1"/>
    <w:rsid w:val="0035660F"/>
    <w:rsid w:val="006C27F5"/>
    <w:rsid w:val="008571D8"/>
    <w:rsid w:val="00A41402"/>
    <w:rsid w:val="00B85EF1"/>
    <w:rsid w:val="00DC41E5"/>
    <w:rsid w:val="00EB7A13"/>
    <w:rsid w:val="00F24B8F"/>
    <w:rsid w:val="00F56E9F"/>
    <w:rsid w:val="00F6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2F3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2F3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E074C77F</Template>
  <TotalTime>19</TotalTime>
  <Pages>2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10</cp:revision>
  <cp:lastPrinted>2019-12-05T07:54:00Z</cp:lastPrinted>
  <dcterms:created xsi:type="dcterms:W3CDTF">2018-09-06T08:30:00Z</dcterms:created>
  <dcterms:modified xsi:type="dcterms:W3CDTF">2019-12-05T07:54:00Z</dcterms:modified>
</cp:coreProperties>
</file>