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0C7" w:rsidRPr="005B5F17" w:rsidRDefault="00DC2223" w:rsidP="005B5F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C2223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2</w:t>
      </w:r>
      <w:r w:rsidR="00C9049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SWKO</w:t>
      </w:r>
    </w:p>
    <w:p w:rsidR="00DC2223" w:rsidRDefault="00DC2223" w:rsidP="008000C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00C7" w:rsidRP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0C7">
        <w:rPr>
          <w:rFonts w:ascii="Times New Roman" w:eastAsia="Times New Roman" w:hAnsi="Times New Roman" w:cs="Times New Roman"/>
          <w:sz w:val="20"/>
          <w:szCs w:val="20"/>
          <w:lang w:eastAsia="pl-PL"/>
        </w:rPr>
        <w:t>(pieczątka Wykonawcy)                                                                                     (miejscowość, data)</w:t>
      </w:r>
    </w:p>
    <w:p w:rsid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00C7" w:rsidRPr="006A44F4" w:rsidRDefault="005B5F17" w:rsidP="006A44F4">
      <w:pPr>
        <w:spacing w:after="0" w:line="360" w:lineRule="auto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Nazwa oferenta, N-r NIP, Regon N-r KRS </w:t>
      </w:r>
    </w:p>
    <w:p w:rsidR="008000C7" w:rsidRP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00C7" w:rsidRPr="008000C7" w:rsidRDefault="008000C7" w:rsidP="008000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Publiczny Zakład  Lecznictwa Ambulatoryjnego w Strzelinie</w:t>
      </w:r>
    </w:p>
    <w:p w:rsidR="008000C7" w:rsidRPr="008000C7" w:rsidRDefault="008000C7" w:rsidP="008000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Mickiewicza 20</w:t>
      </w:r>
    </w:p>
    <w:p w:rsidR="008000C7" w:rsidRPr="008000C7" w:rsidRDefault="0027309E" w:rsidP="002730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57-100 Strzelin </w:t>
      </w:r>
    </w:p>
    <w:p w:rsidR="008000C7" w:rsidRP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8000C7" w:rsidRPr="008000C7" w:rsidRDefault="008000C7" w:rsidP="008000C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 WYKONAWCY</w:t>
      </w:r>
    </w:p>
    <w:p w:rsidR="008000C7" w:rsidRPr="008000C7" w:rsidRDefault="008000C7" w:rsidP="008000C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TRYBIE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KONKURSU OFERT</w:t>
      </w:r>
    </w:p>
    <w:p w:rsidR="008000C7" w:rsidRPr="006A44F4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44F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8000C7" w:rsidRPr="006A44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48"/>
        <w:gridCol w:w="5864"/>
      </w:tblGrid>
      <w:tr w:rsidR="008000C7" w:rsidTr="0027309E">
        <w:tc>
          <w:tcPr>
            <w:tcW w:w="3348" w:type="dxa"/>
          </w:tcPr>
          <w:p w:rsidR="008000C7" w:rsidRDefault="0027309E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864" w:type="dxa"/>
          </w:tcPr>
          <w:p w:rsidR="00655660" w:rsidRDefault="00655660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5660" w:rsidRDefault="00655660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P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Siedziba</w:t>
            </w:r>
          </w:p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</w:tr>
      <w:tr w:rsidR="008000C7" w:rsidTr="0027309E">
        <w:tc>
          <w:tcPr>
            <w:tcW w:w="3348" w:type="dxa"/>
          </w:tcPr>
          <w:p w:rsidR="008000C7" w:rsidRP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telefonu</w:t>
            </w:r>
          </w:p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faksu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7309E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(podać obowiązkowo)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 e-mail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r w:rsidRPr="0027309E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podać obowiązkowo)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27309E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27309E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REGON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309E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. Przystępując do post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ępowania prowadzonego w trybie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konkursu ofert na „Udzi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elanie świadczeń zdrowotnych w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 diagnostyki laboratoryjnej i mikrobiologii wykonywanych dla PZLA w Strzelinie</w:t>
      </w:r>
      <w:r w:rsidR="004F39C2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przedstawiam ofertę na wykonanie przedmiotu zamówi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enia za całkowite wynagrodzenie brutto wynikające z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wyliczeń zawartych w tabeli poniżej:</w:t>
      </w:r>
    </w:p>
    <w:p w:rsidR="008000C7" w:rsidRPr="0027309E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</w:t>
      </w:r>
      <w:r w:rsidR="008000C7"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netto (PLN)</w:t>
      </w: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</w:t>
      </w:r>
    </w:p>
    <w:p w:rsidR="0027309E" w:rsidRPr="008000C7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……………………………………………………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309E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Stawka podatku VAT w %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:rsidR="008000C7" w:rsidRPr="0027309E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</w:t>
      </w:r>
      <w:r w:rsidR="008000C7"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brutto (PLN)</w:t>
      </w:r>
    </w:p>
    <w:p w:rsidR="0027309E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Słownie </w:t>
      </w:r>
      <w:r w:rsid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wartość wynagrodzenia</w:t>
      </w:r>
    </w:p>
    <w:p w:rsidR="0027309E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BRUTTO</w:t>
      </w:r>
      <w:r w:rsidR="005555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…………………………………………………………………. PLN</w:t>
      </w:r>
    </w:p>
    <w:p w:rsidR="006A44F4" w:rsidRPr="006A44F4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00C7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.Warunki płatności: należność płacona będzie przelewem, z rachunku bankowego Zamawiającego, 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otrzymania przez Zamawiającego, prawidłowo wystawionej faktury VAT. </w:t>
      </w:r>
    </w:p>
    <w:p w:rsidR="005B5F17" w:rsidRPr="005B5F17" w:rsidRDefault="005B5F17" w:rsidP="005B5F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:rsidR="005B5F17" w:rsidRPr="005B5F17" w:rsidRDefault="005B5F17" w:rsidP="005B5F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Oferent oświadcza iż: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1. Zapoznał się z treścią ogłoszenia o konkursie ofert, szczegółowymi warunkami konkursu ofert, projektem umowy i nie wnosi do nich zastrzeżeń.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2. Oferuje wykonanie badań laboratoryjnych na rzecz Publicznego Zakładu Lecznictwa Ambulatoryjnego w Strzelinie zgodnie z warunkami zawartymi w szczegółowych warunkach konkursu.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3. Pomieszczenia i urządzenia przy pomocy których będą udzielane świadczenia spełniają wymogi określone w obowiązujących przepisach prawa.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4. Wszystkie załączone dokumenty lub kserokopie są zgodne z aktualnym stanem faktycznym 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i prawnym.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5. Posiada ubezpieczenie od odpowiedzialności cywilnej w zakresie oferowanych świadczeń i utrzyma je przez okres obowiązywania umowy.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6. Dysponuje niezbędną wiedzą i doświadczeniem, potencjałem ekonomicznym </w:t>
      </w:r>
      <w:r w:rsidRPr="005B5F17">
        <w:rPr>
          <w:rFonts w:ascii="Times New Roman" w:eastAsia="Calibri" w:hAnsi="Times New Roman" w:cs="Times New Roman"/>
        </w:rPr>
        <w:br/>
        <w:t>i technicznym oraz pracownikami zdolnymi do wykonywania zamówienia.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7. Za wykonywanie świadczeń proponuje należności zgodnie z cennikiem określonym                  </w:t>
      </w:r>
    </w:p>
    <w:p w:rsidR="005B5F17" w:rsidRPr="005B5F17" w:rsidRDefault="006A44F4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 załączniku nr 1.</w:t>
      </w:r>
    </w:p>
    <w:p w:rsidR="008000C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0"/>
        </w:rPr>
      </w:pPr>
      <w:r w:rsidRPr="005B5F17">
        <w:rPr>
          <w:rFonts w:ascii="Times New Roman" w:eastAsia="Calibri" w:hAnsi="Times New Roman" w:cs="Times New Roman"/>
        </w:rPr>
        <w:t xml:space="preserve">8. </w:t>
      </w:r>
      <w:r w:rsidRPr="005B5F17">
        <w:rPr>
          <w:rFonts w:ascii="Times New Roman" w:eastAsia="Times New Roman" w:hAnsi="Times New Roman" w:cs="Times New Roman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 zobowiązuje się do poddania kontroli Narodowego Funduszu Zdrowia                i Zleceniodawcy w zakresie spełniania wymagań, o których mowa w szczegółowych materiałach informacyjnych z zakresu właściwości przedmiotu postępowania, pod rygorem rozwiązania umowy.</w:t>
      </w:r>
    </w:p>
    <w:p w:rsidR="008000C7" w:rsidRPr="008000C7" w:rsidRDefault="005B5F1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będziemy związani złożoną ofert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ą przez okres 30 dni od ostatecznego terminu składania ofert.</w:t>
      </w:r>
    </w:p>
    <w:p w:rsidR="008000C7" w:rsidRPr="00476FAD" w:rsidRDefault="005B5F1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000C7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wypełniłem obowiązki informacyjne przewidz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iane w art. 13 lub art. 14 RODO1wobec osób </w:t>
      </w:r>
      <w:r w:rsidR="008000C7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fizycznych, od których dane osobowe bezpośrednio lub pośredni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pozyskałem w celu ubiegania się o udzielenie </w:t>
      </w:r>
      <w:r w:rsidR="008000C7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public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znego w niniejszym postępowaniu</w:t>
      </w:r>
      <w:r w:rsidR="00947421" w:rsidRPr="00476FAD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1"/>
      </w:r>
    </w:p>
    <w:p w:rsidR="00947421" w:rsidRPr="00947421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47421" w:rsidRDefault="005B5F1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Imię i nazwisko oraz funkcja osoby, która należy wpisać do umowy jako osobę reprezentującą firmę: </w:t>
      </w:r>
    </w:p>
    <w:tbl>
      <w:tblPr>
        <w:tblStyle w:val="Tabela-Siatka"/>
        <w:tblW w:w="9648" w:type="dxa"/>
        <w:tblLook w:val="04A0" w:firstRow="1" w:lastRow="0" w:firstColumn="1" w:lastColumn="0" w:noHBand="0" w:noVBand="1"/>
      </w:tblPr>
      <w:tblGrid>
        <w:gridCol w:w="4606"/>
        <w:gridCol w:w="5042"/>
      </w:tblGrid>
      <w:tr w:rsidR="00947421" w:rsidTr="00476FAD">
        <w:tc>
          <w:tcPr>
            <w:tcW w:w="4606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5042" w:type="dxa"/>
          </w:tcPr>
          <w:p w:rsidR="00947421" w:rsidRDefault="00476FAD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Funkcja</w:t>
            </w:r>
          </w:p>
        </w:tc>
      </w:tr>
      <w:tr w:rsidR="00947421" w:rsidTr="00476FAD">
        <w:tc>
          <w:tcPr>
            <w:tcW w:w="4606" w:type="dxa"/>
          </w:tcPr>
          <w:p w:rsidR="00476FAD" w:rsidRDefault="00476FAD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42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000C7" w:rsidRPr="00947421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8000C7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. Pełnomocnik w przypadku składania oferty wspólnej:</w:t>
      </w:r>
    </w:p>
    <w:p w:rsidR="008000C7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………….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Stanowisko: .................................................................................................................</w:t>
      </w:r>
      <w:r w:rsid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Zakres*: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 postępowaniu</w:t>
      </w:r>
    </w:p>
    <w:p w:rsid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 postępowaniu i zawarcia umowy</w:t>
      </w:r>
    </w:p>
    <w:p w:rsidR="00947421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00C7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>. Po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dwykonawstwo</w:t>
      </w:r>
      <w:r w:rsidR="00AD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mikrobiologii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przedmiot zamówienia:</w:t>
      </w:r>
    </w:p>
    <w:p w:rsidR="008000C7" w:rsidRPr="008000C7" w:rsidRDefault="00947421" w:rsidP="0094742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zrealizujemy w całości bez udziału podwykonawców*</w:t>
      </w:r>
    </w:p>
    <w:p w:rsidR="00947421" w:rsidRPr="008000C7" w:rsidRDefault="00947421" w:rsidP="006A44F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zrealizujemy z udziałem podwykonawców*:</w:t>
      </w:r>
    </w:p>
    <w:tbl>
      <w:tblPr>
        <w:tblStyle w:val="Tabela-Siatka"/>
        <w:tblW w:w="9648" w:type="dxa"/>
        <w:tblLook w:val="04A0" w:firstRow="1" w:lastRow="0" w:firstColumn="1" w:lastColumn="0" w:noHBand="0" w:noVBand="1"/>
      </w:tblPr>
      <w:tblGrid>
        <w:gridCol w:w="3348"/>
        <w:gridCol w:w="6300"/>
      </w:tblGrid>
      <w:tr w:rsidR="00947421" w:rsidTr="00A3259C">
        <w:tc>
          <w:tcPr>
            <w:tcW w:w="3348" w:type="dxa"/>
          </w:tcPr>
          <w:p w:rsidR="00947421" w:rsidRDefault="00476FAD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Podwykonawcy</w:t>
            </w:r>
          </w:p>
        </w:tc>
        <w:tc>
          <w:tcPr>
            <w:tcW w:w="6300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czynn</w:t>
            </w:r>
            <w:r w:rsidR="00A325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ości (część zamówienia), która Wykonawca powierzy Podwykonawcy</w:t>
            </w:r>
          </w:p>
        </w:tc>
      </w:tr>
      <w:tr w:rsidR="00947421" w:rsidTr="00A3259C">
        <w:tc>
          <w:tcPr>
            <w:tcW w:w="3348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300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47421" w:rsidTr="00A3259C">
        <w:tc>
          <w:tcPr>
            <w:tcW w:w="3348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300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47421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7421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14.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1.NIE UTAJNIAMY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* żadnych informacji zawartych w naszej ofercie;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UTAJNIAMY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* informacje zawarte w naszej ofercie, które stanowią tajemnice przedsiębiorstwa w zakresie: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utajnionego dokumentu: ◦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utajnieniem w/w dokumentów oświadczamy, że: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wymienione wyżej informacje zostały w naszej firmie objęte ochrona jako 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nieujawnione, objęta tajemnicą 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przedsiębiorstwa,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t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e nie były nigdzie jawnie publikowane, nie stanowiły one cz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ęści materiałów promocyjnych i 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podobnych, ani nie zapoznawano z nimi innych jednostek gospodarczych i administracyjnych w trybie jawnym,</w:t>
      </w:r>
    </w:p>
    <w:p w:rsidR="006A44F4" w:rsidRDefault="008000C7" w:rsidP="006A44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sym w:font="Symbol" w:char="F0B7"/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zastrzeżenie niejawności w/w informacji jest nadal ważne,</w:t>
      </w:r>
    </w:p>
    <w:p w:rsidR="006A44F4" w:rsidRPr="006A44F4" w:rsidRDefault="006A44F4" w:rsidP="006A44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0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6A44F4" w:rsidTr="006A44F4">
        <w:trPr>
          <w:trHeight w:val="1586"/>
        </w:trPr>
        <w:tc>
          <w:tcPr>
            <w:tcW w:w="7560" w:type="dxa"/>
          </w:tcPr>
          <w:p w:rsidR="006A44F4" w:rsidRPr="006A44F4" w:rsidRDefault="006A44F4" w:rsidP="006A44F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a)</w:t>
            </w:r>
            <w:r w:rsidRPr="006A44F4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Oceniając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jakość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Udzielający zamówienia przyznaje punkty za doświadczenie Przyjmującego zamówienie w udzielaniu świadczeń zdrowotnych stanowiących przedmiot  niniejszego postępowania, w następującej wysokości: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after="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>wybrać jedną preferowaną odpowiedź poprzez postawienie znaku „</w:t>
            </w:r>
            <w:r w:rsidRPr="00A3259C">
              <w:rPr>
                <w:rFonts w:ascii="Arial" w:eastAsia="Times New Roman" w:hAnsi="Arial" w:cs="Arial"/>
                <w:b/>
                <w:i/>
                <w:iCs/>
                <w:sz w:val="20"/>
                <w:szCs w:val="20"/>
                <w:u w:val="single"/>
                <w:lang w:eastAsia="pl-PL"/>
              </w:rPr>
              <w:t>X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>” na wykropkowanym polu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):</w:t>
            </w:r>
          </w:p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A44F4" w:rsidTr="006A44F4">
        <w:trPr>
          <w:trHeight w:val="180"/>
        </w:trPr>
        <w:tc>
          <w:tcPr>
            <w:tcW w:w="7560" w:type="dxa"/>
          </w:tcPr>
          <w:p w:rsidR="006A44F4" w:rsidRP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poniżej 5 lat doświadczenia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 pkt.</w:t>
            </w:r>
          </w:p>
        </w:tc>
        <w:tc>
          <w:tcPr>
            <w:tcW w:w="252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A44F4" w:rsidTr="006A44F4">
        <w:trPr>
          <w:trHeight w:val="180"/>
        </w:trPr>
        <w:tc>
          <w:tcPr>
            <w:tcW w:w="7560" w:type="dxa"/>
          </w:tcPr>
          <w:p w:rsidR="006A44F4" w:rsidRP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– 10 lat doświadczenia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 pkt.</w:t>
            </w:r>
          </w:p>
        </w:tc>
        <w:tc>
          <w:tcPr>
            <w:tcW w:w="252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A44F4" w:rsidTr="006A44F4">
        <w:trPr>
          <w:trHeight w:val="180"/>
        </w:trPr>
        <w:tc>
          <w:tcPr>
            <w:tcW w:w="756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Powyżej 10 lat doświadczenia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 pkt.</w:t>
            </w:r>
          </w:p>
        </w:tc>
        <w:tc>
          <w:tcPr>
            <w:tcW w:w="252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6A44F4" w:rsidRDefault="006A44F4" w:rsidP="006A44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0188" w:type="dxa"/>
        <w:tblLook w:val="04A0" w:firstRow="1" w:lastRow="0" w:firstColumn="1" w:lastColumn="0" w:noHBand="0" w:noVBand="1"/>
      </w:tblPr>
      <w:tblGrid>
        <w:gridCol w:w="7668"/>
        <w:gridCol w:w="2520"/>
      </w:tblGrid>
      <w:tr w:rsidR="006A44F4" w:rsidTr="006A44F4">
        <w:tc>
          <w:tcPr>
            <w:tcW w:w="7668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b)</w:t>
            </w:r>
            <w:r w:rsidRPr="006A44F4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Oceniając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ciągłość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Udzielający zamówienia przyznaje punkty za gotowość Przyjmującego zamówienie realizacji przedmiotu zamówienia (badania w ustalonym dniu/dniach) we wskazanym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oniżej tygodniowym wymiarze dni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pl-PL"/>
              </w:rPr>
              <w:t xml:space="preserve">   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 xml:space="preserve">wybrać jedną preferowaną odpowiedź poprzez postawienie znaku </w:t>
            </w:r>
            <w:r w:rsidRPr="00A3259C">
              <w:rPr>
                <w:rFonts w:ascii="Arial" w:eastAsia="Times New Roman" w:hAnsi="Arial" w:cs="Arial"/>
                <w:b/>
                <w:i/>
                <w:iCs/>
                <w:sz w:val="20"/>
                <w:szCs w:val="20"/>
                <w:u w:val="single"/>
                <w:lang w:eastAsia="pl-PL"/>
              </w:rPr>
              <w:t>„X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>” na wykropkowanym polu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):</w:t>
            </w:r>
          </w:p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A44F4" w:rsidTr="006A44F4">
        <w:tc>
          <w:tcPr>
            <w:tcW w:w="7668" w:type="dxa"/>
          </w:tcPr>
          <w:p w:rsidR="006A44F4" w:rsidRDefault="006A44F4" w:rsidP="006A44F4">
            <w:pPr>
              <w:spacing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6A44F4" w:rsidRP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Co najmniej pięć dni w tygodniu </w:t>
            </w:r>
            <w:r w:rsidRPr="006A44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– 8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pkt.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A44F4" w:rsidTr="006A44F4">
        <w:tc>
          <w:tcPr>
            <w:tcW w:w="7668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Co najmniej sześć  dni w tygodniu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 pkt.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A44F4" w:rsidRDefault="006A44F4" w:rsidP="006A44F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A44F4" w:rsidRPr="006A44F4" w:rsidRDefault="006A44F4" w:rsidP="006A44F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44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</w:t>
      </w:r>
      <w:r w:rsidR="00AD4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lizacji przedmiotu zamówienia obowiązuje </w:t>
      </w:r>
      <w:r w:rsidRPr="006A44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D4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okres dwóch lat od daty podpisania umowy</w:t>
      </w:r>
    </w:p>
    <w:p w:rsidR="006A44F4" w:rsidRDefault="006A44F4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7421" w:rsidRDefault="00947421" w:rsidP="00A3259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</w:t>
      </w:r>
    </w:p>
    <w:p w:rsidR="00947421" w:rsidRDefault="00947421" w:rsidP="0094742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podpis Wykonawcy/podpis osoby </w:t>
      </w:r>
    </w:p>
    <w:p w:rsidR="00DC2223" w:rsidRDefault="00947421" w:rsidP="00476FA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uprawnionej/upoważnione</w:t>
      </w:r>
      <w:r w:rsid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j do reprezentowania Wykonawcy</w:t>
      </w:r>
    </w:p>
    <w:p w:rsidR="00DC2223" w:rsidRDefault="00DC2223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oferty: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1…………………………………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2…………………………………..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3……………………………………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4…………………………………….</w:t>
      </w:r>
    </w:p>
    <w:p w:rsidR="00947421" w:rsidRP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947421" w:rsidRPr="00947421" w:rsidSect="002A7EF9">
      <w:headerReference w:type="default" r:id="rId9"/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341" w:rsidRDefault="00FC7341" w:rsidP="00947421">
      <w:pPr>
        <w:spacing w:after="0" w:line="240" w:lineRule="auto"/>
      </w:pPr>
      <w:r>
        <w:separator/>
      </w:r>
    </w:p>
  </w:endnote>
  <w:endnote w:type="continuationSeparator" w:id="0">
    <w:p w:rsidR="00FC7341" w:rsidRDefault="00FC7341" w:rsidP="00947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341" w:rsidRDefault="00FC7341" w:rsidP="00947421">
      <w:pPr>
        <w:spacing w:after="0" w:line="240" w:lineRule="auto"/>
      </w:pPr>
      <w:r>
        <w:separator/>
      </w:r>
    </w:p>
  </w:footnote>
  <w:footnote w:type="continuationSeparator" w:id="0">
    <w:p w:rsidR="00FC7341" w:rsidRDefault="00FC7341" w:rsidP="00947421">
      <w:pPr>
        <w:spacing w:after="0" w:line="240" w:lineRule="auto"/>
      </w:pPr>
      <w:r>
        <w:continuationSeparator/>
      </w:r>
    </w:p>
  </w:footnote>
  <w:footnote w:id="1">
    <w:p w:rsidR="00FC7341" w:rsidRPr="00947421" w:rsidRDefault="00FC7341" w:rsidP="00947421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Rozporządzenie Parlamentu Europejskiego i Rady (UE) 2016/679 z dnia 27 kwietnia 2016r.w sprawie ochrony osób fizycznych w związku z przetwarzaniem danych osobowych i w sprawie swobodnego przepływu takich danych oraz uchylenia dyrektywy 95/46/WE</w:t>
      </w: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9ogólne rozporządzenie o ochronie danych) (Dz. Urz. UE L 119 z 04.05.2016, str. 1)</w:t>
      </w:r>
    </w:p>
    <w:p w:rsidR="00FC7341" w:rsidRDefault="00FC7341" w:rsidP="00947421">
      <w:pPr>
        <w:pStyle w:val="Tekstprzypisudolnego"/>
      </w:pPr>
      <w:r w:rsidRPr="00947421">
        <w:rPr>
          <w:rFonts w:ascii="Times New Roman" w:eastAsia="Times New Roman" w:hAnsi="Times New Roman" w:cs="Times New Roman"/>
          <w:i/>
          <w:szCs w:val="24"/>
          <w:lang w:eastAsia="pl-PL"/>
        </w:rPr>
        <w:t>2W przypadku gdy wykonawca nie przekazuje danych osobowych innych niż bezpośrednio jego dotyczących lub zachodzi wyłączenie stosowania obowiązku informacyjnego, stosownie do art. 13 ust. 4 lub art. 14ust. 5 RODO treści oświadczenia wykonawca nie składa (usunięcie treści oświadczenia np. przez jego wykreślenie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341" w:rsidRDefault="00FC7341" w:rsidP="00FC7341">
    <w:pPr>
      <w:spacing w:after="0" w:line="360" w:lineRule="auto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>
      <w:rPr>
        <w:rFonts w:ascii="Times New Roman" w:hAnsi="Times New Roman" w:cs="Times New Roman"/>
        <w:i/>
        <w:sz w:val="20"/>
        <w:szCs w:val="20"/>
      </w:rPr>
      <w:t>\</w:t>
    </w:r>
  </w:p>
  <w:p w:rsidR="00FC7341" w:rsidRDefault="00FC73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E84"/>
    <w:multiLevelType w:val="hybridMultilevel"/>
    <w:tmpl w:val="EF16B58A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35E"/>
    <w:rsid w:val="00130A61"/>
    <w:rsid w:val="0027309E"/>
    <w:rsid w:val="002A7EF9"/>
    <w:rsid w:val="00476FAD"/>
    <w:rsid w:val="00477FB4"/>
    <w:rsid w:val="004F39C2"/>
    <w:rsid w:val="005555B8"/>
    <w:rsid w:val="005B5F17"/>
    <w:rsid w:val="006512CB"/>
    <w:rsid w:val="00655660"/>
    <w:rsid w:val="006A44F4"/>
    <w:rsid w:val="008000C7"/>
    <w:rsid w:val="00927CB6"/>
    <w:rsid w:val="00947421"/>
    <w:rsid w:val="009B535E"/>
    <w:rsid w:val="009C2056"/>
    <w:rsid w:val="00A3259C"/>
    <w:rsid w:val="00AD443B"/>
    <w:rsid w:val="00B04224"/>
    <w:rsid w:val="00C90497"/>
    <w:rsid w:val="00DC2223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0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74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9474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2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41"/>
  </w:style>
  <w:style w:type="paragraph" w:styleId="Stopka">
    <w:name w:val="footer"/>
    <w:basedOn w:val="Normalny"/>
    <w:link w:val="Stopka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0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74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9474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2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41"/>
  </w:style>
  <w:style w:type="paragraph" w:styleId="Stopka">
    <w:name w:val="footer"/>
    <w:basedOn w:val="Normalny"/>
    <w:link w:val="Stopka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6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56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1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5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D68E0-7C73-4039-9266-6F4F32F6B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E8171CC3</Template>
  <TotalTime>84</TotalTime>
  <Pages>4</Pages>
  <Words>794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18</cp:revision>
  <cp:lastPrinted>2019-03-08T09:23:00Z</cp:lastPrinted>
  <dcterms:created xsi:type="dcterms:W3CDTF">2019-03-01T13:19:00Z</dcterms:created>
  <dcterms:modified xsi:type="dcterms:W3CDTF">2019-03-08T13:15:00Z</dcterms:modified>
</cp:coreProperties>
</file>