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A12" w:rsidRPr="00EE5751" w:rsidRDefault="00A01A21" w:rsidP="00A01A21">
      <w:pPr>
        <w:pageBreakBefore/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Załącznik nr 3 </w:t>
      </w:r>
    </w:p>
    <w:p w:rsidR="00E80A12" w:rsidRPr="00EE5751" w:rsidRDefault="00E80A12" w:rsidP="00E80A1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80A12" w:rsidRPr="00EE5751" w:rsidRDefault="00E80A12" w:rsidP="00A01A21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OŚWIADCZENIE WYKONAWCY DOTYCZĄCE NIEPODLEGANIA WYKLUCZENIU ORAZ SPEŁNIANIA WARUNKÓW W POSTĘPOWANIU </w:t>
      </w:r>
      <w:r w:rsidRPr="00EE575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</w:p>
    <w:p w:rsidR="00E80A12" w:rsidRPr="00EE5751" w:rsidRDefault="00E80A12" w:rsidP="00E80A12">
      <w:pPr>
        <w:suppressAutoHyphens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sz w:val="24"/>
          <w:szCs w:val="24"/>
          <w:lang w:eastAsia="ar-SA"/>
        </w:rPr>
        <w:t>Przystępując do postępowania w sprawie udzielenia zamówienia publicznego w trybie przetargu nieograniczonego na dostawę</w:t>
      </w: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A01A2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aparatu ultrasonografu </w:t>
      </w:r>
    </w:p>
    <w:p w:rsidR="00E80A12" w:rsidRDefault="00E80A12" w:rsidP="00E80A12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80A12" w:rsidRPr="00EE5751" w:rsidRDefault="00E80A12" w:rsidP="00E80A12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sz w:val="24"/>
          <w:szCs w:val="24"/>
          <w:lang w:eastAsia="ar-SA"/>
        </w:rPr>
        <w:t>ja (imię i nazwisko)</w:t>
      </w:r>
    </w:p>
    <w:p w:rsidR="00E80A12" w:rsidRPr="00EE5751" w:rsidRDefault="00E80A12" w:rsidP="00E80A12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</w:t>
      </w:r>
    </w:p>
    <w:p w:rsidR="00E80A12" w:rsidRPr="00EE5751" w:rsidRDefault="00E80A12" w:rsidP="00E80A12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sz w:val="24"/>
          <w:szCs w:val="24"/>
          <w:lang w:eastAsia="ar-SA"/>
        </w:rPr>
        <w:t>reprezentując firmę (nazwa firmy)</w:t>
      </w:r>
    </w:p>
    <w:p w:rsidR="00E80A12" w:rsidRPr="00EE5751" w:rsidRDefault="00E80A12" w:rsidP="00E80A12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</w:t>
      </w:r>
    </w:p>
    <w:p w:rsidR="00E80A12" w:rsidRPr="00EE5751" w:rsidRDefault="00E80A12" w:rsidP="00E80A12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</w:t>
      </w:r>
    </w:p>
    <w:p w:rsidR="00E80A12" w:rsidRPr="00EE5751" w:rsidRDefault="00E80A12" w:rsidP="00E80A12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sz w:val="24"/>
          <w:szCs w:val="24"/>
          <w:lang w:eastAsia="ar-SA"/>
        </w:rPr>
        <w:t>jako (stanowisko służbowe)</w:t>
      </w:r>
    </w:p>
    <w:p w:rsidR="00E80A12" w:rsidRPr="00EE5751" w:rsidRDefault="00E80A12" w:rsidP="00E80A12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poniżej składam wymagane oświadczenia. 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9242"/>
      </w:tblGrid>
      <w:tr w:rsidR="00E80A12" w:rsidRPr="00EE5751" w:rsidTr="00681484">
        <w:tc>
          <w:tcPr>
            <w:tcW w:w="9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A12" w:rsidRPr="00EE5751" w:rsidRDefault="00E80A12" w:rsidP="00681484">
            <w:pPr>
              <w:tabs>
                <w:tab w:val="left" w:pos="936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57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I. Oświadczenie o niepodleganiu wykluczeniu dotyczące Wykonawcy*.</w:t>
            </w:r>
          </w:p>
        </w:tc>
      </w:tr>
    </w:tbl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numPr>
          <w:ilvl w:val="0"/>
          <w:numId w:val="4"/>
        </w:numPr>
        <w:suppressAutoHyphens/>
        <w:spacing w:after="180" w:line="300" w:lineRule="atLeast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E575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Oświadczam, że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Wykonawca nie podlega</w:t>
      </w:r>
      <w:r w:rsidRPr="00EE575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wykluczeniu z postępowania na podstawie </w:t>
      </w:r>
      <w:r w:rsidRPr="00EE5751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>art. 24 ust 1 pkt 12-23 oraz  art. 24 ust 5 pkt 1 ustawy Prawo zamówień publicznych.</w:t>
      </w:r>
      <w:r w:rsidRPr="00EE5751">
        <w:rPr>
          <w:rFonts w:ascii="Times New Roman" w:eastAsia="Calibri" w:hAnsi="Times New Roman" w:cs="Times New Roman"/>
          <w:sz w:val="24"/>
          <w:szCs w:val="24"/>
          <w:vertAlign w:val="superscript"/>
          <w:lang w:eastAsia="ar-SA"/>
        </w:rPr>
        <w:footnoteReference w:customMarkFollows="1" w:id="1"/>
        <w:t>*</w:t>
      </w:r>
    </w:p>
    <w:p w:rsidR="00E80A12" w:rsidRPr="00EE5751" w:rsidRDefault="00E80A12" w:rsidP="00E80A12">
      <w:pPr>
        <w:numPr>
          <w:ilvl w:val="0"/>
          <w:numId w:val="4"/>
        </w:numPr>
        <w:suppressAutoHyphens/>
        <w:spacing w:after="0" w:line="300" w:lineRule="atLeast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E575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Oświadczam, że zachodzą w stosunku do mnie podstawy wykluczenia z postępowania na podstawie art. …..…… ustawy Prawo zamówień publicznych </w:t>
      </w:r>
      <w:r w:rsidRPr="00EE5751">
        <w:rPr>
          <w:rFonts w:ascii="Times New Roman" w:eastAsia="Calibri" w:hAnsi="Times New Roman" w:cs="Times New Roman"/>
          <w:sz w:val="24"/>
          <w:szCs w:val="24"/>
          <w:lang w:eastAsia="ar-SA"/>
        </w:rPr>
        <w:br/>
      </w:r>
      <w:r w:rsidRPr="00EE5751">
        <w:rPr>
          <w:rFonts w:ascii="Times New Roman" w:eastAsia="Calibri" w:hAnsi="Times New Roman" w:cs="Times New Roman"/>
          <w:i/>
          <w:sz w:val="20"/>
          <w:szCs w:val="24"/>
          <w:lang w:eastAsia="ar-SA"/>
        </w:rPr>
        <w:t>(podać mającą zastosowanie podstawę wykluczenia spośród wymienionych w art. 24 ust. 1 pkt 13-14, 16-20 lub art. 24 ust. 5 pkt 1 ustawy Prawo zamówień publicznych).</w:t>
      </w:r>
      <w:r w:rsidRPr="00EE575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Jednocześnie oświadczam, że w związku ze wskazaną okolicznością, na podstawie art. 24 ust. 8 ustawy Prawo zamówień publicznych, podjęte zostały następujące środki naprawcze:</w:t>
      </w:r>
      <w:r w:rsidRPr="00EE5751">
        <w:rPr>
          <w:rFonts w:ascii="Times New Roman" w:eastAsia="Calibri" w:hAnsi="Times New Roman" w:cs="Times New Roman"/>
          <w:sz w:val="24"/>
          <w:szCs w:val="24"/>
          <w:vertAlign w:val="superscript"/>
          <w:lang w:eastAsia="ar-SA"/>
        </w:rPr>
        <w:t>*</w:t>
      </w:r>
      <w:r w:rsidRPr="00EE575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…………………….………...</w:t>
      </w:r>
    </w:p>
    <w:p w:rsidR="00A01A21" w:rsidRDefault="00A01A21" w:rsidP="00E80A12">
      <w:pPr>
        <w:suppressAutoHyphens/>
        <w:autoSpaceDE w:val="0"/>
        <w:spacing w:after="0" w:line="32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E80A12" w:rsidRPr="00EE5751" w:rsidRDefault="00E80A12" w:rsidP="00E80A12">
      <w:pPr>
        <w:suppressAutoHyphens/>
        <w:autoSpaceDE w:val="0"/>
        <w:spacing w:after="0" w:line="3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Dnia …………………………… r.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…………………………………………..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  <w:t xml:space="preserve">(pieczęć i czytelny podpis 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</w:pP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  <w:t xml:space="preserve">     </w:t>
      </w:r>
      <w:r w:rsidRPr="00EE5751"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  <w:t>osoby upoważnionej)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9242"/>
      </w:tblGrid>
      <w:tr w:rsidR="00E80A12" w:rsidRPr="00EE5751" w:rsidTr="00681484">
        <w:tc>
          <w:tcPr>
            <w:tcW w:w="9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A12" w:rsidRPr="00EE5751" w:rsidRDefault="00E80A12" w:rsidP="00681484">
            <w:pPr>
              <w:tabs>
                <w:tab w:val="left" w:pos="936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57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II. Oświadczenie o niepodleganiu wykluczeniu dotyczące podmiotu, na którego zasoby powołuje się Wykonawca.*</w:t>
            </w:r>
          </w:p>
        </w:tc>
      </w:tr>
    </w:tbl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numPr>
          <w:ilvl w:val="0"/>
          <w:numId w:val="5"/>
        </w:numPr>
        <w:suppressAutoHyphens/>
        <w:autoSpaceDE w:val="0"/>
        <w:spacing w:after="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6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w stosunku do wymienionych poniże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j podmiotów, na których zasoby </w:t>
      </w: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powołuje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się Wykonawca</w:t>
      </w: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nie zachodzą podstawy wykluczenia z postępowania o udzielenie zamówienia:</w:t>
      </w: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ar-SA"/>
        </w:rPr>
        <w:footnoteReference w:customMarkFollows="1" w:id="2"/>
        <w:t>*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8"/>
          <w:lang w:eastAsia="ar-SA"/>
        </w:rPr>
      </w:pPr>
    </w:p>
    <w:p w:rsidR="00E80A12" w:rsidRPr="00EE5751" w:rsidRDefault="00E80A12" w:rsidP="00E80A12">
      <w:pPr>
        <w:numPr>
          <w:ilvl w:val="0"/>
          <w:numId w:val="1"/>
        </w:numPr>
        <w:suppressAutoHyphens/>
        <w:autoSpaceDE w:val="0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i/>
          <w:color w:val="000000"/>
          <w:sz w:val="14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……………………………………………………………………………………………...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426" w:hanging="284"/>
        <w:jc w:val="center"/>
        <w:rPr>
          <w:rFonts w:ascii="Times New Roman" w:eastAsia="Times New Roman" w:hAnsi="Times New Roman" w:cs="Times New Roman"/>
          <w:i/>
          <w:color w:val="000000"/>
          <w:sz w:val="14"/>
          <w:szCs w:val="18"/>
          <w:lang w:eastAsia="ar-SA"/>
        </w:rPr>
      </w:pPr>
    </w:p>
    <w:p w:rsidR="00E80A12" w:rsidRPr="00EE5751" w:rsidRDefault="00E80A12" w:rsidP="00E80A12">
      <w:pPr>
        <w:suppressAutoHyphens/>
        <w:autoSpaceDE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>…………………………………………………………………………………………...…,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color w:val="000000"/>
          <w:sz w:val="12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i/>
          <w:color w:val="000000"/>
          <w:sz w:val="16"/>
          <w:szCs w:val="18"/>
          <w:lang w:eastAsia="ar-SA"/>
        </w:rPr>
        <w:t>(nazwa i adres podmiotu)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i/>
          <w:color w:val="000000"/>
          <w:sz w:val="12"/>
          <w:szCs w:val="18"/>
          <w:lang w:eastAsia="ar-SA"/>
        </w:rPr>
      </w:pPr>
    </w:p>
    <w:p w:rsidR="00E80A12" w:rsidRPr="00EE5751" w:rsidRDefault="00E80A12" w:rsidP="00E80A12">
      <w:pPr>
        <w:numPr>
          <w:ilvl w:val="0"/>
          <w:numId w:val="1"/>
        </w:numPr>
        <w:suppressAutoHyphens/>
        <w:autoSpaceDE w:val="0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i/>
          <w:color w:val="000000"/>
          <w:sz w:val="14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………………………………………………………………………..……………………..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i/>
          <w:color w:val="000000"/>
          <w:sz w:val="14"/>
          <w:szCs w:val="18"/>
          <w:lang w:eastAsia="ar-SA"/>
        </w:rPr>
      </w:pPr>
    </w:p>
    <w:p w:rsidR="00E80A12" w:rsidRPr="00EE5751" w:rsidRDefault="00E80A12" w:rsidP="00E80A12">
      <w:pPr>
        <w:suppressAutoHyphens/>
        <w:autoSpaceDE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…………………………………………………………………………………………...….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i/>
          <w:color w:val="000000"/>
          <w:sz w:val="16"/>
          <w:szCs w:val="18"/>
          <w:lang w:eastAsia="ar-SA"/>
        </w:rPr>
        <w:t>(nazwa i adres podmiotu)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18"/>
          <w:lang w:eastAsia="ar-SA"/>
        </w:rPr>
      </w:pPr>
    </w:p>
    <w:p w:rsidR="00E80A12" w:rsidRPr="00EE5751" w:rsidRDefault="00E80A12" w:rsidP="00E80A12">
      <w:pPr>
        <w:numPr>
          <w:ilvl w:val="0"/>
          <w:numId w:val="5"/>
        </w:numPr>
        <w:suppressAutoHyphens/>
        <w:autoSpaceDE w:val="0"/>
        <w:spacing w:after="0" w:line="32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32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nie powołuje się na zasoby innych podmiotów*.</w:t>
      </w:r>
    </w:p>
    <w:p w:rsidR="00E80A12" w:rsidRPr="00EE5751" w:rsidRDefault="00E80A12" w:rsidP="00E80A12">
      <w:pPr>
        <w:suppressAutoHyphens/>
        <w:autoSpaceDE w:val="0"/>
        <w:spacing w:after="0" w:line="28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18"/>
          <w:lang w:eastAsia="ar-SA"/>
        </w:rPr>
      </w:pPr>
    </w:p>
    <w:p w:rsidR="00E80A12" w:rsidRPr="00EE5751" w:rsidRDefault="00E80A12" w:rsidP="00E80A12">
      <w:pPr>
        <w:suppressAutoHyphens/>
        <w:autoSpaceDE w:val="0"/>
        <w:spacing w:after="0" w:line="28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18"/>
          <w:lang w:eastAsia="ar-SA"/>
        </w:rPr>
      </w:pPr>
    </w:p>
    <w:p w:rsidR="00E80A12" w:rsidRPr="00EE5751" w:rsidRDefault="00E80A12" w:rsidP="00E80A12">
      <w:pPr>
        <w:suppressAutoHyphens/>
        <w:autoSpaceDE w:val="0"/>
        <w:spacing w:after="0" w:line="3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Dnia …………………………… r.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80A12" w:rsidRPr="00EE5751" w:rsidRDefault="00E80A12" w:rsidP="00E80A12">
      <w:pPr>
        <w:suppressAutoHyphens/>
        <w:autoSpaceDE w:val="0"/>
        <w:spacing w:after="0" w:line="240" w:lineRule="auto"/>
        <w:ind w:left="4820"/>
        <w:jc w:val="both"/>
        <w:rPr>
          <w:rFonts w:ascii="Calibri" w:eastAsia="Times New Roman" w:hAnsi="Calibri" w:cs="Calibri"/>
          <w:color w:val="000000"/>
          <w:sz w:val="16"/>
          <w:szCs w:val="20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…………………………………………..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  <w:t xml:space="preserve">(pieczęć i czytelny podpis 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6"/>
          <w:lang w:eastAsia="ar-SA"/>
        </w:rPr>
      </w:pP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  <w:t xml:space="preserve">     </w:t>
      </w:r>
      <w:r w:rsidRPr="00EE5751"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  <w:t>osoby upoważnionej)</w:t>
      </w:r>
    </w:p>
    <w:p w:rsidR="00E80A12" w:rsidRPr="00EE5751" w:rsidRDefault="00E80A12" w:rsidP="00E80A12">
      <w:pPr>
        <w:suppressAutoHyphens/>
        <w:overflowPunct w:val="0"/>
        <w:autoSpaceDE w:val="0"/>
        <w:spacing w:after="0" w:line="240" w:lineRule="auto"/>
        <w:ind w:left="4963" w:firstLine="709"/>
        <w:rPr>
          <w:rFonts w:ascii="Times New Roman" w:eastAsia="Times New Roman" w:hAnsi="Times New Roman" w:cs="Times New Roman"/>
          <w:sz w:val="14"/>
          <w:szCs w:val="16"/>
          <w:lang w:eastAsia="ar-SA"/>
        </w:rPr>
      </w:pPr>
    </w:p>
    <w:p w:rsidR="00E80A12" w:rsidRPr="00EE5751" w:rsidRDefault="00E80A12" w:rsidP="00E80A12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sz w:val="18"/>
          <w:szCs w:val="16"/>
          <w:lang w:eastAsia="ar-SA"/>
        </w:rPr>
      </w:pPr>
      <w:r w:rsidRPr="00EE5751">
        <w:rPr>
          <w:rFonts w:ascii="Times New Roman" w:eastAsia="Times New Roman" w:hAnsi="Times New Roman" w:cs="Times New Roman"/>
          <w:sz w:val="16"/>
          <w:szCs w:val="16"/>
          <w:lang w:eastAsia="ar-SA"/>
        </w:rPr>
        <w:t>_________________________________________</w:t>
      </w:r>
    </w:p>
    <w:p w:rsidR="00E80A12" w:rsidRPr="00EE5751" w:rsidRDefault="00E80A12" w:rsidP="00E80A12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sz w:val="14"/>
          <w:szCs w:val="16"/>
          <w:lang w:eastAsia="ar-SA"/>
        </w:rPr>
      </w:pPr>
      <w:r w:rsidRPr="00EE5751">
        <w:rPr>
          <w:rFonts w:ascii="Times New Roman" w:eastAsia="Times New Roman" w:hAnsi="Times New Roman" w:cs="Times New Roman"/>
          <w:sz w:val="18"/>
          <w:szCs w:val="16"/>
          <w:lang w:eastAsia="ar-SA"/>
        </w:rPr>
        <w:t xml:space="preserve">* </w:t>
      </w:r>
      <w:r w:rsidRPr="00EE5751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niepotrzebne skreślić</w:t>
      </w:r>
    </w:p>
    <w:p w:rsidR="00E80A12" w:rsidRPr="00EE5751" w:rsidRDefault="00E80A12" w:rsidP="00E80A12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sz w:val="14"/>
          <w:szCs w:val="16"/>
          <w:lang w:eastAsia="ar-SA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9242"/>
      </w:tblGrid>
      <w:tr w:rsidR="00E80A12" w:rsidRPr="00EE5751" w:rsidTr="00681484">
        <w:tc>
          <w:tcPr>
            <w:tcW w:w="9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A12" w:rsidRPr="00EE5751" w:rsidRDefault="00E80A12" w:rsidP="00681484">
            <w:pPr>
              <w:suppressAutoHyphens/>
              <w:spacing w:after="0" w:line="3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575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III. Oświadczenie o niepodleganiu wykluczeniu dotyczące podwykonawcy niebędącego podmiotem, na którego zasoby powołuje się wykonawca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, o ile jest znany</w:t>
            </w:r>
            <w:r w:rsidRPr="00EE57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</w:p>
        </w:tc>
      </w:tr>
    </w:tbl>
    <w:p w:rsidR="00E80A12" w:rsidRPr="00EE5751" w:rsidRDefault="00E80A12" w:rsidP="00E80A12">
      <w:pPr>
        <w:suppressAutoHyphens/>
        <w:spacing w:after="0" w:line="320" w:lineRule="atLeast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80A12" w:rsidRPr="00EE5751" w:rsidRDefault="00E80A12" w:rsidP="00E80A12">
      <w:pPr>
        <w:numPr>
          <w:ilvl w:val="0"/>
          <w:numId w:val="2"/>
        </w:numPr>
        <w:suppressAutoHyphens/>
        <w:autoSpaceDE w:val="0"/>
        <w:spacing w:after="0" w:line="300" w:lineRule="atLeast"/>
        <w:ind w:left="284" w:hanging="284"/>
        <w:jc w:val="both"/>
        <w:rPr>
          <w:rFonts w:ascii="Times New Roman" w:eastAsia="Times New Roman" w:hAnsi="Times New Roman" w:cs="Times New Roman"/>
          <w:bCs/>
          <w:sz w:val="16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w stosunku do wymienionych poniżej podwykonawców nie zachodzą podstawy wykluczenia z postępowania o udzielenie zamówienia:</w:t>
      </w:r>
      <w:r w:rsidRPr="00EE5751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ar-SA"/>
        </w:rPr>
        <w:t>*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16"/>
          <w:szCs w:val="18"/>
          <w:lang w:eastAsia="ar-SA"/>
        </w:rPr>
      </w:pPr>
    </w:p>
    <w:p w:rsidR="00E80A12" w:rsidRPr="00EE5751" w:rsidRDefault="00E80A12" w:rsidP="00E80A12">
      <w:pPr>
        <w:numPr>
          <w:ilvl w:val="0"/>
          <w:numId w:val="3"/>
        </w:numPr>
        <w:suppressAutoHyphens/>
        <w:autoSpaceDE w:val="0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i/>
          <w:color w:val="000000"/>
          <w:sz w:val="14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………………………………………………………………………………….…………...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426" w:hanging="284"/>
        <w:jc w:val="center"/>
        <w:rPr>
          <w:rFonts w:ascii="Times New Roman" w:eastAsia="Times New Roman" w:hAnsi="Times New Roman" w:cs="Times New Roman"/>
          <w:i/>
          <w:color w:val="000000"/>
          <w:sz w:val="14"/>
          <w:szCs w:val="18"/>
          <w:lang w:eastAsia="ar-SA"/>
        </w:rPr>
      </w:pPr>
    </w:p>
    <w:p w:rsidR="00E80A12" w:rsidRPr="00EE5751" w:rsidRDefault="00E80A12" w:rsidP="00E80A12">
      <w:pPr>
        <w:suppressAutoHyphens/>
        <w:autoSpaceDE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…………………………………………………………………………………………...…,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color w:val="000000"/>
          <w:sz w:val="12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i/>
          <w:color w:val="000000"/>
          <w:sz w:val="16"/>
          <w:szCs w:val="18"/>
          <w:lang w:eastAsia="ar-SA"/>
        </w:rPr>
        <w:t>(nazwa i adres podmiotu)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i/>
          <w:color w:val="000000"/>
          <w:sz w:val="12"/>
          <w:szCs w:val="18"/>
          <w:lang w:eastAsia="ar-SA"/>
        </w:rPr>
      </w:pPr>
    </w:p>
    <w:p w:rsidR="00E80A12" w:rsidRPr="00EE5751" w:rsidRDefault="00E80A12" w:rsidP="00E80A12">
      <w:pPr>
        <w:numPr>
          <w:ilvl w:val="0"/>
          <w:numId w:val="3"/>
        </w:numPr>
        <w:suppressAutoHyphens/>
        <w:autoSpaceDE w:val="0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i/>
          <w:color w:val="000000"/>
          <w:sz w:val="14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………………………………………………………………………..……………………..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i/>
          <w:color w:val="000000"/>
          <w:sz w:val="14"/>
          <w:szCs w:val="18"/>
          <w:lang w:eastAsia="ar-SA"/>
        </w:rPr>
      </w:pPr>
    </w:p>
    <w:p w:rsidR="00E80A12" w:rsidRPr="00EE5751" w:rsidRDefault="00E80A12" w:rsidP="00E80A12">
      <w:pPr>
        <w:suppressAutoHyphens/>
        <w:autoSpaceDE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…………………………………………………………………………………………...….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i/>
          <w:color w:val="000000"/>
          <w:sz w:val="16"/>
          <w:szCs w:val="18"/>
          <w:lang w:eastAsia="ar-SA"/>
        </w:rPr>
        <w:t>(nazwa i adres podmiotu)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Cs w:val="18"/>
          <w:lang w:eastAsia="ar-SA"/>
        </w:rPr>
      </w:pPr>
    </w:p>
    <w:p w:rsidR="00E80A12" w:rsidRPr="00EE5751" w:rsidRDefault="00E80A12" w:rsidP="00E80A12">
      <w:pPr>
        <w:numPr>
          <w:ilvl w:val="0"/>
          <w:numId w:val="2"/>
        </w:numPr>
        <w:suppressAutoHyphens/>
        <w:autoSpaceDE w:val="0"/>
        <w:spacing w:after="0" w:line="32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32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wykonawca nie korzysta z podwykonawców</w:t>
      </w:r>
      <w:r w:rsidRPr="00EE5751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ar-SA"/>
        </w:rPr>
        <w:t>*</w:t>
      </w: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:rsidR="00E80A12" w:rsidRPr="00EE5751" w:rsidRDefault="00E80A12" w:rsidP="00E80A12">
      <w:pPr>
        <w:suppressAutoHyphens/>
        <w:autoSpaceDE w:val="0"/>
        <w:spacing w:after="0" w:line="28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24"/>
          <w:lang w:eastAsia="ar-SA"/>
        </w:rPr>
      </w:pPr>
    </w:p>
    <w:p w:rsidR="00E80A12" w:rsidRPr="00EE5751" w:rsidRDefault="00E80A12" w:rsidP="00E80A12">
      <w:pPr>
        <w:suppressAutoHyphens/>
        <w:autoSpaceDE w:val="0"/>
        <w:spacing w:after="0" w:line="3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Dnia …………………………… r.</w:t>
      </w:r>
    </w:p>
    <w:p w:rsidR="00E80A12" w:rsidRPr="00EE5751" w:rsidRDefault="00E80A12" w:rsidP="00E80A12">
      <w:pPr>
        <w:suppressAutoHyphens/>
        <w:autoSpaceDE w:val="0"/>
        <w:spacing w:after="0" w:line="28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80A12" w:rsidRPr="00EE5751" w:rsidRDefault="00E80A12" w:rsidP="00E80A12">
      <w:pPr>
        <w:suppressAutoHyphens/>
        <w:autoSpaceDE w:val="0"/>
        <w:spacing w:after="0" w:line="240" w:lineRule="auto"/>
        <w:ind w:left="4820"/>
        <w:jc w:val="both"/>
        <w:rPr>
          <w:rFonts w:ascii="Calibri" w:eastAsia="Times New Roman" w:hAnsi="Calibri" w:cs="Calibri"/>
          <w:b/>
          <w:bCs/>
          <w:color w:val="000000"/>
          <w:sz w:val="16"/>
          <w:szCs w:val="20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…………………………………………</w:t>
      </w:r>
      <w:r w:rsidRPr="00EE57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EE5751">
        <w:rPr>
          <w:rFonts w:ascii="Times New Roman" w:eastAsia="Times New Roman" w:hAnsi="Times New Roman" w:cs="Times New Roman"/>
          <w:color w:val="000000"/>
          <w:sz w:val="14"/>
          <w:szCs w:val="16"/>
          <w:lang w:eastAsia="ar-SA"/>
        </w:rPr>
        <w:tab/>
      </w:r>
      <w:r w:rsidRPr="00EE5751">
        <w:rPr>
          <w:rFonts w:ascii="Times New Roman" w:eastAsia="Times New Roman" w:hAnsi="Times New Roman" w:cs="Times New Roman"/>
          <w:color w:val="000000"/>
          <w:sz w:val="14"/>
          <w:szCs w:val="16"/>
          <w:lang w:eastAsia="ar-SA"/>
        </w:rPr>
        <w:tab/>
      </w:r>
      <w:r w:rsidRPr="00EE5751"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  <w:t xml:space="preserve">(pieczęć i czytelny podpis </w:t>
      </w:r>
    </w:p>
    <w:p w:rsidR="00E80A12" w:rsidRDefault="00E80A12" w:rsidP="00E80A12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</w:pP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  <w:t xml:space="preserve">     </w:t>
      </w:r>
      <w:r w:rsidRPr="00EE5751"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  <w:t>osoby upoważnionej)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9242"/>
      </w:tblGrid>
      <w:tr w:rsidR="00E80A12" w:rsidRPr="00EE5751" w:rsidTr="00681484">
        <w:tc>
          <w:tcPr>
            <w:tcW w:w="9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A12" w:rsidRPr="00EE5751" w:rsidRDefault="00E80A12" w:rsidP="00681484">
            <w:pPr>
              <w:tabs>
                <w:tab w:val="left" w:pos="936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57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IV. Oświadczenie w zakresie spełniania warunków udziału w postępowaniu dotyczące wykonawcy*.</w:t>
            </w:r>
          </w:p>
        </w:tc>
      </w:tr>
    </w:tbl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spełniam warunki udziału w postępowaniu, określone przez Zamawiającego w SIWZ spośród warunków wymienionych w art. 22 ust. 1 b ustawy – Prawo zamówień publicznych.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Dnia ………………………. r.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20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……………………………………….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6236" w:firstLine="136"/>
        <w:jc w:val="both"/>
        <w:rPr>
          <w:rFonts w:ascii="Calibri" w:eastAsia="Times New Roman" w:hAnsi="Calibri" w:cs="Calibri"/>
          <w:b/>
          <w:bCs/>
          <w:color w:val="000000"/>
          <w:sz w:val="16"/>
          <w:szCs w:val="20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  <w:lastRenderedPageBreak/>
        <w:t xml:space="preserve">(pieczęć i czytelny podpis 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  <w:t xml:space="preserve">     </w:t>
      </w:r>
      <w:r w:rsidRPr="00EE5751"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  <w:t>osoby upoważnionej)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9242"/>
      </w:tblGrid>
      <w:tr w:rsidR="00E80A12" w:rsidRPr="00EE5751" w:rsidTr="00681484">
        <w:tc>
          <w:tcPr>
            <w:tcW w:w="9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A12" w:rsidRPr="00EE5751" w:rsidRDefault="00E80A12" w:rsidP="00681484">
            <w:pPr>
              <w:tabs>
                <w:tab w:val="left" w:pos="936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57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V. Oświadczenie Wykonawcy o spełnianiu warunków udziału w postępowaniu dotyczące wykonawcy w związku z powołaniem się na zasoby innych podmiotów.</w:t>
            </w:r>
          </w:p>
        </w:tc>
      </w:tr>
    </w:tbl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1. Oświadczam, że Wykonawca w celu wykazania spełniania warunków udziału w postępowaniu, określonych przez zamawiającego w SIWZ, powołał się na zasoby następujących podmiotów*: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1) …………………………………………………………………………………………….,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……………………………………………………………………………….……………….,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0"/>
          <w:szCs w:val="24"/>
          <w:lang w:eastAsia="ar-SA"/>
        </w:rPr>
        <w:t>(nazwa i adres podmiotu)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…………………………………………………………………….………………………….,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……………………………………………………………………………….……………….,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0"/>
          <w:szCs w:val="24"/>
          <w:lang w:eastAsia="ar-SA"/>
        </w:rPr>
        <w:t>(zakres powołania się na zasoby wskazanego podmiotu)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2)…………………………………………………………………………………………….,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……………………………………………………………………………………………….,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0"/>
          <w:szCs w:val="24"/>
          <w:lang w:eastAsia="ar-SA"/>
        </w:rPr>
        <w:t>(nazwa i adres podmiotu)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……………………………………………………………………………………………….,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……………………………………………………………………………………………….,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0"/>
          <w:szCs w:val="24"/>
          <w:lang w:eastAsia="ar-SA"/>
        </w:rPr>
        <w:t>(zakres powołania się na zasoby wskazanego podmiotu)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 Oświadczam, że wykonawca nie polega na zasobach innych podmiotów*.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Dnia ………………………. r.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20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……………………………………….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6236" w:firstLine="136"/>
        <w:jc w:val="both"/>
        <w:rPr>
          <w:rFonts w:ascii="Calibri" w:eastAsia="Times New Roman" w:hAnsi="Calibri" w:cs="Calibri"/>
          <w:b/>
          <w:bCs/>
          <w:color w:val="000000"/>
          <w:sz w:val="16"/>
          <w:szCs w:val="20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  <w:t xml:space="preserve">(pieczęć i czytelny podpis 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  <w:t xml:space="preserve">     </w:t>
      </w:r>
      <w:r w:rsidRPr="00EE5751"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  <w:t>osoby upoważnionej)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E80A12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ar-SA"/>
        </w:rPr>
      </w:pPr>
      <w:r w:rsidRPr="00EE5751">
        <w:rPr>
          <w:rFonts w:ascii="Times New Roman" w:eastAsia="Times New Roman" w:hAnsi="Times New Roman" w:cs="Times New Roman"/>
          <w:b/>
          <w:bCs/>
          <w:sz w:val="18"/>
          <w:szCs w:val="24"/>
          <w:lang w:eastAsia="ar-SA"/>
        </w:rPr>
        <w:t xml:space="preserve">* </w:t>
      </w:r>
      <w:r w:rsidRPr="00EE5751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ar-SA"/>
        </w:rPr>
        <w:t>niepotrzebne skreślić</w:t>
      </w:r>
    </w:p>
    <w:p w:rsidR="00E80A12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ar-SA"/>
        </w:rPr>
      </w:pPr>
    </w:p>
    <w:p w:rsidR="00E80A12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9242"/>
      </w:tblGrid>
      <w:tr w:rsidR="00E80A12" w:rsidRPr="00EE5751" w:rsidTr="00681484">
        <w:tc>
          <w:tcPr>
            <w:tcW w:w="9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A12" w:rsidRPr="00EE5751" w:rsidRDefault="00E80A12" w:rsidP="00681484">
            <w:pPr>
              <w:tabs>
                <w:tab w:val="left" w:pos="936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57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VI. Oświadczenie dotyczące podanych informacji.</w:t>
            </w:r>
          </w:p>
        </w:tc>
      </w:tr>
    </w:tbl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wszystkie informacje podane w powyższych oświadczeniach są aktualne i zgodne z prawdą oraz zostały przedstawione z pełną świadomością konsekwencji wprowadzenia Zamawiającego w błąd przy ich składaniu.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Dnia ………………………. r.</w:t>
      </w: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E80A12" w:rsidRPr="00EE5751" w:rsidRDefault="00E80A12" w:rsidP="00E80A12">
      <w:pPr>
        <w:tabs>
          <w:tab w:val="left" w:pos="9360"/>
        </w:tabs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20"/>
          <w:lang w:eastAsia="ar-SA"/>
        </w:rPr>
      </w:pPr>
      <w:r w:rsidRPr="00EE575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……………………………………….</w:t>
      </w:r>
    </w:p>
    <w:p w:rsidR="00E80A12" w:rsidRPr="00EE5751" w:rsidRDefault="00E80A12" w:rsidP="00E80A12">
      <w:pPr>
        <w:suppressAutoHyphens/>
        <w:autoSpaceDE w:val="0"/>
        <w:spacing w:after="0" w:line="240" w:lineRule="auto"/>
        <w:ind w:left="6236" w:firstLine="136"/>
        <w:jc w:val="both"/>
        <w:rPr>
          <w:rFonts w:ascii="Calibri" w:eastAsia="Times New Roman" w:hAnsi="Calibri" w:cs="Calibri"/>
          <w:b/>
          <w:bCs/>
          <w:color w:val="000000"/>
          <w:sz w:val="16"/>
          <w:szCs w:val="20"/>
          <w:lang w:eastAsia="ar-SA"/>
        </w:rPr>
      </w:pPr>
      <w:r w:rsidRPr="00EE5751"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  <w:t xml:space="preserve">(pieczęć i czytelny podpis </w:t>
      </w:r>
    </w:p>
    <w:p w:rsidR="00C73ECE" w:rsidRPr="00777B71" w:rsidRDefault="00E80A12" w:rsidP="00777B7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</w:r>
      <w:r w:rsidRPr="00EE5751">
        <w:rPr>
          <w:rFonts w:ascii="Times New Roman" w:eastAsia="Times New Roman" w:hAnsi="Times New Roman" w:cs="Times New Roman"/>
          <w:b/>
          <w:bCs/>
          <w:color w:val="000000"/>
          <w:sz w:val="16"/>
          <w:szCs w:val="20"/>
          <w:lang w:eastAsia="ar-SA"/>
        </w:rPr>
        <w:tab/>
        <w:t xml:space="preserve">     </w:t>
      </w:r>
      <w:r w:rsidR="00777B71">
        <w:rPr>
          <w:rFonts w:ascii="Times New Roman" w:eastAsia="Times New Roman" w:hAnsi="Times New Roman" w:cs="Times New Roman"/>
          <w:color w:val="000000"/>
          <w:sz w:val="16"/>
          <w:szCs w:val="20"/>
          <w:lang w:eastAsia="ar-SA"/>
        </w:rPr>
        <w:t>osoby upoważnionej</w:t>
      </w:r>
      <w:bookmarkStart w:id="0" w:name="_GoBack"/>
      <w:bookmarkEnd w:id="0"/>
    </w:p>
    <w:sectPr w:rsidR="00C73ECE" w:rsidRPr="00777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A12" w:rsidRDefault="00E80A12" w:rsidP="00E80A12">
      <w:pPr>
        <w:spacing w:after="0" w:line="240" w:lineRule="auto"/>
      </w:pPr>
      <w:r>
        <w:separator/>
      </w:r>
    </w:p>
  </w:endnote>
  <w:endnote w:type="continuationSeparator" w:id="0">
    <w:p w:rsidR="00E80A12" w:rsidRDefault="00E80A12" w:rsidP="00E80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A12" w:rsidRDefault="00E80A12" w:rsidP="00E80A12">
      <w:pPr>
        <w:spacing w:after="0" w:line="240" w:lineRule="auto"/>
      </w:pPr>
      <w:r>
        <w:separator/>
      </w:r>
    </w:p>
  </w:footnote>
  <w:footnote w:type="continuationSeparator" w:id="0">
    <w:p w:rsidR="00E80A12" w:rsidRDefault="00E80A12" w:rsidP="00E80A12">
      <w:pPr>
        <w:spacing w:after="0" w:line="240" w:lineRule="auto"/>
      </w:pPr>
      <w:r>
        <w:continuationSeparator/>
      </w:r>
    </w:p>
  </w:footnote>
  <w:footnote w:id="1">
    <w:p w:rsidR="00E80A12" w:rsidRPr="00514BFE" w:rsidRDefault="00E80A12" w:rsidP="00E80A12">
      <w:pPr>
        <w:pStyle w:val="Tekstprzypisudolnego"/>
        <w:rPr>
          <w:rFonts w:ascii="Times New Roman" w:hAnsi="Times New Roman" w:cs="Times New Roman"/>
          <w:b/>
          <w:i/>
        </w:rPr>
      </w:pPr>
      <w:r w:rsidRPr="00514BFE">
        <w:rPr>
          <w:rStyle w:val="Znakiprzypiswdolnych"/>
          <w:rFonts w:ascii="Times New Roman" w:hAnsi="Times New Roman" w:cs="Times New Roman"/>
          <w:b/>
          <w:i/>
        </w:rPr>
        <w:t>*</w:t>
      </w:r>
      <w:r w:rsidRPr="00514BFE">
        <w:rPr>
          <w:rFonts w:ascii="Times New Roman" w:hAnsi="Times New Roman" w:cs="Times New Roman"/>
          <w:b/>
          <w:i/>
        </w:rPr>
        <w:t>niepotrzebne skreślić</w:t>
      </w:r>
    </w:p>
  </w:footnote>
  <w:footnote w:id="2">
    <w:p w:rsidR="00E80A12" w:rsidRPr="00514BFE" w:rsidRDefault="00E80A12" w:rsidP="00E80A12">
      <w:pPr>
        <w:pStyle w:val="Tekstprzypisudolnego"/>
        <w:rPr>
          <w:rFonts w:ascii="Times New Roman" w:hAnsi="Times New Roman" w:cs="Times New Roman"/>
          <w:b/>
        </w:rPr>
      </w:pPr>
      <w:r w:rsidRPr="00514BFE">
        <w:rPr>
          <w:rStyle w:val="Znakiprzypiswdolnych"/>
          <w:rFonts w:ascii="Times New Roman" w:hAnsi="Times New Roman" w:cs="Times New Roman"/>
          <w:b/>
          <w:sz w:val="22"/>
        </w:rPr>
        <w:t>*</w:t>
      </w:r>
      <w:r w:rsidRPr="00514BFE">
        <w:rPr>
          <w:rStyle w:val="Znakiprzypiswdolnych"/>
          <w:rFonts w:ascii="Times New Roman" w:hAnsi="Times New Roman" w:cs="Times New Roman"/>
          <w:b/>
          <w:sz w:val="24"/>
          <w:szCs w:val="22"/>
        </w:rPr>
        <w:t xml:space="preserve"> </w:t>
      </w:r>
      <w:r w:rsidRPr="00514BFE">
        <w:rPr>
          <w:rStyle w:val="Znakiprzypiswdolnych"/>
          <w:rFonts w:ascii="Times New Roman" w:hAnsi="Times New Roman" w:cs="Times New Roman"/>
          <w:b/>
          <w:i/>
          <w:sz w:val="24"/>
          <w:szCs w:val="22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/>
        <w:sz w:val="22"/>
        <w:szCs w:val="22"/>
      </w:rPr>
    </w:lvl>
  </w:abstractNum>
  <w:abstractNum w:abstractNumId="1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2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</w:rPr>
    </w:lvl>
  </w:abstractNum>
  <w:abstractNum w:abstractNumId="3">
    <w:nsid w:val="00000030"/>
    <w:multiLevelType w:val="singleLevel"/>
    <w:tmpl w:val="422859AE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b w:val="0"/>
        <w:i w:val="0"/>
        <w:sz w:val="24"/>
        <w:vertAlign w:val="baseline"/>
      </w:rPr>
    </w:lvl>
  </w:abstractNum>
  <w:abstractNum w:abstractNumId="4">
    <w:nsid w:val="00000037"/>
    <w:multiLevelType w:val="singleLevel"/>
    <w:tmpl w:val="561623DE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18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A12"/>
    <w:rsid w:val="00427FD4"/>
    <w:rsid w:val="00777B71"/>
    <w:rsid w:val="00A01A21"/>
    <w:rsid w:val="00C73ECE"/>
    <w:rsid w:val="00E0147E"/>
    <w:rsid w:val="00E8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A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0A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0A12"/>
    <w:rPr>
      <w:sz w:val="20"/>
      <w:szCs w:val="20"/>
    </w:rPr>
  </w:style>
  <w:style w:type="character" w:customStyle="1" w:styleId="Znakiprzypiswdolnych">
    <w:name w:val="Znaki przypisów dolnych"/>
    <w:rsid w:val="00E80A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A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0A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0A12"/>
    <w:rPr>
      <w:sz w:val="20"/>
      <w:szCs w:val="20"/>
    </w:rPr>
  </w:style>
  <w:style w:type="character" w:customStyle="1" w:styleId="Znakiprzypiswdolnych">
    <w:name w:val="Znaki przypisów dolnych"/>
    <w:rsid w:val="00E80A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97F2D007</Template>
  <TotalTime>3</TotalTime>
  <Pages>3</Pages>
  <Words>711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Kij</dc:creator>
  <cp:lastModifiedBy>Domicela Malinowska</cp:lastModifiedBy>
  <cp:revision>3</cp:revision>
  <dcterms:created xsi:type="dcterms:W3CDTF">2017-11-15T12:29:00Z</dcterms:created>
  <dcterms:modified xsi:type="dcterms:W3CDTF">2017-11-16T08:23:00Z</dcterms:modified>
</cp:coreProperties>
</file>